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5000" w:type="pct"/>
        <w:jc w:val="center"/>
        <w:tblBorders>
          <w:insideH w:val="none" w:sz="0" w:space="0" w:color="auto"/>
          <w:insideV w:val="none" w:sz="0" w:space="0" w:color="auto"/>
        </w:tblBorders>
        <w:shd w:val="clear" w:color="auto" w:fill="91CCF3" w:themeFill="accent1" w:themeFillTint="66"/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  <w:tblDescription w:val="Tableau de disposition de l’autorisation écrite de sortie scolaire"/>
      </w:tblPr>
      <w:tblGrid>
        <w:gridCol w:w="5251"/>
        <w:gridCol w:w="5171"/>
      </w:tblGrid>
      <w:tr w:rsidR="00CB6656" w:rsidRPr="00E54C4B" w14:paraId="77E00BD4" w14:textId="77777777" w:rsidTr="00A13710">
        <w:trPr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p w14:paraId="09A69359" w14:textId="4C52EF75" w:rsidR="003801D3" w:rsidRDefault="003801D3" w:rsidP="00A13710">
            <w:pPr>
              <w:pStyle w:val="Titre"/>
              <w:jc w:val="left"/>
            </w:pPr>
            <w:r w:rsidRPr="00534EFF">
              <w:fldChar w:fldCharType="begin"/>
            </w:r>
            <w:r w:rsidRPr="00534EFF">
              <w:instrText xml:space="preserve"> INCLUDEPICTURE "https://psychologie.u-paris.fr/wp-content/uploads/sites/10/2020/01/UniversiteParis_Psychologie.jpg" \* MERGEFORMATINET </w:instrText>
            </w:r>
            <w:r w:rsidRPr="00534EFF">
              <w:fldChar w:fldCharType="separate"/>
            </w:r>
            <w:r w:rsidRPr="00534EFF">
              <w:rPr>
                <w:noProof/>
              </w:rPr>
              <w:drawing>
                <wp:inline distT="0" distB="0" distL="0" distR="0" wp14:anchorId="7C1273A7" wp14:editId="6AEBC8C6">
                  <wp:extent cx="2102538" cy="762635"/>
                  <wp:effectExtent l="0" t="0" r="5715" b="0"/>
                  <wp:docPr id="2" name="Image 2" descr="Institut de Psycholog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Institut de Psycholog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716" cy="798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EFF">
              <w:fldChar w:fldCharType="end"/>
            </w:r>
          </w:p>
          <w:p w14:paraId="645F7FF6" w14:textId="72823E8D" w:rsidR="00AE7331" w:rsidRDefault="00F7177E" w:rsidP="00A860BB">
            <w:pPr>
              <w:pStyle w:val="Titre"/>
            </w:pPr>
            <w:r>
              <w:t xml:space="preserve">FORMULAIRE DE CANDIDATURE </w:t>
            </w:r>
          </w:p>
          <w:p w14:paraId="1E1376BF" w14:textId="77777777" w:rsidR="003801D3" w:rsidRDefault="003250E4" w:rsidP="00A13710">
            <w:pPr>
              <w:pStyle w:val="Titre"/>
              <w:rPr>
                <w:i/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 xml:space="preserve">PARCOURS </w:t>
            </w:r>
            <w:r w:rsidR="00F7177E">
              <w:t xml:space="preserve">MASTER 2 : </w:t>
            </w:r>
            <w:r w:rsidR="005356E7" w:rsidRPr="003250E4">
              <w:rPr>
                <w:i/>
              </w:rPr>
              <w:t>« </w:t>
            </w:r>
            <w:r w:rsidR="00F7177E" w:rsidRPr="003250E4">
              <w:rPr>
                <w:i/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PSYCHANALYSE ET INTERDISCIPLINARIT</w:t>
            </w:r>
            <w:r w:rsidR="005356E7" w:rsidRPr="003250E4">
              <w:rPr>
                <w:i/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É »</w:t>
            </w:r>
          </w:p>
          <w:p w14:paraId="19EEC3F3" w14:textId="1F53D8C3" w:rsidR="0074607C" w:rsidRPr="00A13710" w:rsidRDefault="0074607C" w:rsidP="00A13710">
            <w:pPr>
              <w:pStyle w:val="Titre"/>
              <w:rPr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i/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(2</w:t>
            </w:r>
            <w:r w:rsidRPr="0074607C">
              <w:rPr>
                <w:i/>
                <w:vertAlign w:val="superscript"/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ème</w:t>
            </w:r>
            <w:r>
              <w:rPr>
                <w:i/>
                <w:lang w:eastAsia="fr-FR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session)</w:t>
            </w:r>
          </w:p>
        </w:tc>
      </w:tr>
      <w:tr w:rsidR="00483ED9" w:rsidRPr="00E54C4B" w14:paraId="16B69D12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  <w:vAlign w:val="center"/>
          </w:tcPr>
          <w:p w14:paraId="2D3CF603" w14:textId="124ECC74" w:rsidR="008245A5" w:rsidRPr="00E54C4B" w:rsidRDefault="008245A5" w:rsidP="008245A5">
            <w:pPr>
              <w:pStyle w:val="Titre2"/>
            </w:pPr>
          </w:p>
        </w:tc>
      </w:tr>
      <w:tr w:rsidR="00483ED9" w:rsidRPr="00E54C4B" w14:paraId="0421F1F9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  <w:vAlign w:val="center"/>
          </w:tcPr>
          <w:p w14:paraId="76B4760E" w14:textId="7A564A6C" w:rsidR="00483ED9" w:rsidRPr="00E54C4B" w:rsidRDefault="00F7177E" w:rsidP="008245A5">
            <w:pPr>
              <w:pStyle w:val="Soulign"/>
            </w:pPr>
            <w:r>
              <w:t>Nom :</w:t>
            </w:r>
            <w:r w:rsidR="008245A5" w:rsidRPr="00E54C4B">
              <w:rPr>
                <w:lang w:bidi="fr-FR"/>
              </w:rPr>
              <w:t xml:space="preserve"> </w:t>
            </w:r>
          </w:p>
        </w:tc>
      </w:tr>
      <w:tr w:rsidR="00483ED9" w:rsidRPr="00E54C4B" w14:paraId="04BFF9BE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p w14:paraId="254C8CBD" w14:textId="245C5C12" w:rsidR="00483ED9" w:rsidRPr="00E54C4B" w:rsidRDefault="00F7177E" w:rsidP="008245A5">
            <w:pPr>
              <w:pStyle w:val="Soulign"/>
            </w:pPr>
            <w:r>
              <w:t>Prénom :</w:t>
            </w:r>
            <w:r w:rsidR="008245A5" w:rsidRPr="00E54C4B">
              <w:rPr>
                <w:lang w:bidi="fr-FR"/>
              </w:rPr>
              <w:t xml:space="preserve"> </w:t>
            </w:r>
          </w:p>
        </w:tc>
      </w:tr>
      <w:tr w:rsidR="00F7177E" w:rsidRPr="00E54C4B" w14:paraId="4CDC4567" w14:textId="77777777" w:rsidTr="00A13710">
        <w:trPr>
          <w:trHeight w:val="227"/>
          <w:jc w:val="center"/>
        </w:trPr>
        <w:tc>
          <w:tcPr>
            <w:tcW w:w="5250" w:type="dxa"/>
            <w:shd w:val="clear" w:color="auto" w:fill="91CCF3" w:themeFill="accent1" w:themeFillTint="66"/>
          </w:tcPr>
          <w:p w14:paraId="472308EB" w14:textId="51313000" w:rsidR="00F7177E" w:rsidRDefault="00F7177E" w:rsidP="008245A5">
            <w:pPr>
              <w:pStyle w:val="Soulign"/>
            </w:pPr>
            <w:r>
              <w:t>Date de naissance :</w:t>
            </w:r>
          </w:p>
        </w:tc>
        <w:tc>
          <w:tcPr>
            <w:tcW w:w="5171" w:type="dxa"/>
            <w:shd w:val="clear" w:color="auto" w:fill="91CCF3" w:themeFill="accent1" w:themeFillTint="66"/>
          </w:tcPr>
          <w:p w14:paraId="2619F517" w14:textId="77777777" w:rsidR="00F7177E" w:rsidRDefault="00F7177E" w:rsidP="008245A5">
            <w:pPr>
              <w:pStyle w:val="Soulign"/>
            </w:pPr>
          </w:p>
        </w:tc>
      </w:tr>
      <w:tr w:rsidR="00483ED9" w:rsidRPr="00E54C4B" w14:paraId="6C57AE27" w14:textId="77777777" w:rsidTr="00A13710">
        <w:trPr>
          <w:trHeight w:val="227"/>
          <w:jc w:val="center"/>
        </w:trPr>
        <w:tc>
          <w:tcPr>
            <w:tcW w:w="5250" w:type="dxa"/>
            <w:shd w:val="clear" w:color="auto" w:fill="91CCF3" w:themeFill="accent1" w:themeFillTint="66"/>
          </w:tcPr>
          <w:p w14:paraId="53DCA1A6" w14:textId="4FCBC750" w:rsidR="00483ED9" w:rsidRPr="00E54C4B" w:rsidRDefault="00F7177E" w:rsidP="008245A5">
            <w:pPr>
              <w:pStyle w:val="Soulign"/>
            </w:pPr>
            <w:r>
              <w:t>Nationalité :</w:t>
            </w:r>
            <w:r w:rsidR="008245A5" w:rsidRPr="00E54C4B">
              <w:rPr>
                <w:lang w:bidi="fr-FR"/>
              </w:rPr>
              <w:t xml:space="preserve"> </w:t>
            </w:r>
          </w:p>
        </w:tc>
        <w:tc>
          <w:tcPr>
            <w:tcW w:w="5171" w:type="dxa"/>
            <w:shd w:val="clear" w:color="auto" w:fill="91CCF3" w:themeFill="accent1" w:themeFillTint="66"/>
          </w:tcPr>
          <w:p w14:paraId="52323CEA" w14:textId="6AFE2D77" w:rsidR="00483ED9" w:rsidRPr="00E54C4B" w:rsidRDefault="00F7177E" w:rsidP="008245A5">
            <w:pPr>
              <w:pStyle w:val="Soulign"/>
            </w:pPr>
            <w:r>
              <w:t xml:space="preserve">Numéro de téléphone : </w:t>
            </w:r>
            <w:r w:rsidR="008245A5" w:rsidRPr="00E54C4B">
              <w:rPr>
                <w:lang w:bidi="fr-FR"/>
              </w:rPr>
              <w:t xml:space="preserve"> </w:t>
            </w:r>
          </w:p>
        </w:tc>
      </w:tr>
      <w:tr w:rsidR="00CF24A6" w:rsidRPr="00E54C4B" w14:paraId="5D09BE22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p w14:paraId="59B05716" w14:textId="33E0B83B" w:rsidR="004F6C14" w:rsidRPr="00E54C4B" w:rsidRDefault="00F7177E" w:rsidP="004F6C14">
            <w:pPr>
              <w:pStyle w:val="Soulign"/>
            </w:pPr>
            <w:r>
              <w:t>Adresse :</w:t>
            </w:r>
          </w:p>
        </w:tc>
      </w:tr>
      <w:tr w:rsidR="00CF24A6" w:rsidRPr="00E54C4B" w14:paraId="1BDE510D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p w14:paraId="59D001B5" w14:textId="6977A05B" w:rsidR="00CF24A6" w:rsidRPr="00E54C4B" w:rsidRDefault="00F7177E" w:rsidP="004F6C14">
            <w:pPr>
              <w:pStyle w:val="Soulign"/>
            </w:pPr>
            <w:r>
              <w:t>Adresse électronique (mail) :</w:t>
            </w:r>
            <w:r w:rsidR="008245A5" w:rsidRPr="00E54C4B">
              <w:rPr>
                <w:lang w:bidi="fr-FR"/>
              </w:rPr>
              <w:t xml:space="preserve"> </w:t>
            </w:r>
          </w:p>
        </w:tc>
      </w:tr>
      <w:tr w:rsidR="00483ED9" w:rsidRPr="00E54C4B" w14:paraId="10622650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p w14:paraId="4D49CFA4" w14:textId="57B33E98" w:rsidR="00F7177E" w:rsidRDefault="00F7177E" w:rsidP="00F7177E">
            <w:pPr>
              <w:pStyle w:val="Soulign"/>
            </w:pPr>
            <w:r>
              <w:t>Salarié :</w:t>
            </w:r>
          </w:p>
          <w:p w14:paraId="343732D0" w14:textId="399A9CBE" w:rsidR="00483ED9" w:rsidRDefault="007A3BCE" w:rsidP="00F7177E">
            <w:pPr>
              <w:pStyle w:val="Soulign"/>
              <w:numPr>
                <w:ilvl w:val="0"/>
                <w:numId w:val="18"/>
              </w:numPr>
            </w:pPr>
            <w:r>
              <w:t>Oui</w:t>
            </w:r>
          </w:p>
          <w:p w14:paraId="3AD82076" w14:textId="0CF41C02" w:rsidR="00F7177E" w:rsidRPr="00E54C4B" w:rsidRDefault="007A3BCE" w:rsidP="00F7177E">
            <w:pPr>
              <w:pStyle w:val="Soulign"/>
              <w:numPr>
                <w:ilvl w:val="0"/>
                <w:numId w:val="18"/>
              </w:numPr>
            </w:pPr>
            <w:r>
              <w:t>Non</w:t>
            </w:r>
          </w:p>
        </w:tc>
      </w:tr>
      <w:tr w:rsidR="00483ED9" w:rsidRPr="00E54C4B" w14:paraId="4A31E77C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p w14:paraId="20647D91" w14:textId="5DE6FD17" w:rsidR="007A3BCE" w:rsidRPr="003801D3" w:rsidRDefault="003801D3" w:rsidP="007A3BCE">
            <w:pPr>
              <w:pStyle w:val="Soulign"/>
              <w:rPr>
                <w:b/>
                <w:bCs/>
              </w:rPr>
            </w:pPr>
            <w:r w:rsidRPr="003801D3">
              <w:rPr>
                <w:b/>
                <w:bCs/>
              </w:rPr>
              <w:t xml:space="preserve">CURSUS SCOLAIRE : </w:t>
            </w:r>
          </w:p>
        </w:tc>
      </w:tr>
      <w:tr w:rsidR="00483ED9" w:rsidRPr="00E54C4B" w14:paraId="13DD71AA" w14:textId="77777777" w:rsidTr="00A13710">
        <w:trPr>
          <w:trHeight w:val="227"/>
          <w:jc w:val="center"/>
        </w:trPr>
        <w:tc>
          <w:tcPr>
            <w:tcW w:w="10421" w:type="dxa"/>
            <w:gridSpan w:val="2"/>
            <w:shd w:val="clear" w:color="auto" w:fill="91CCF3" w:themeFill="accent1" w:themeFillTint="66"/>
          </w:tcPr>
          <w:tbl>
            <w:tblPr>
              <w:tblW w:w="1057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2"/>
              <w:gridCol w:w="2422"/>
              <w:gridCol w:w="3072"/>
              <w:gridCol w:w="2678"/>
            </w:tblGrid>
            <w:tr w:rsidR="007A3BCE" w:rsidRPr="005C055B" w14:paraId="2E128A07" w14:textId="77777777" w:rsidTr="00A13710">
              <w:trPr>
                <w:trHeight w:val="307"/>
                <w:jc w:val="center"/>
              </w:trPr>
              <w:tc>
                <w:tcPr>
                  <w:tcW w:w="240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vAlign w:val="bottom"/>
                </w:tcPr>
                <w:p w14:paraId="5CD5240E" w14:textId="77777777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spacing w:line="304" w:lineRule="exact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3801D3">
                    <w:rPr>
                      <w:rFonts w:cstheme="minorHAnsi"/>
                      <w:b/>
                      <w:bCs/>
                      <w:w w:val="99"/>
                      <w:sz w:val="26"/>
                      <w:szCs w:val="26"/>
                    </w:rPr>
                    <w:t>ANNEE</w:t>
                  </w:r>
                </w:p>
              </w:tc>
              <w:tc>
                <w:tcPr>
                  <w:tcW w:w="242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bottom"/>
                </w:tcPr>
                <w:p w14:paraId="77D5086C" w14:textId="77777777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theme="minorHAnsi"/>
                      <w:sz w:val="21"/>
                      <w:szCs w:val="21"/>
                    </w:rPr>
                  </w:pPr>
                </w:p>
              </w:tc>
              <w:tc>
                <w:tcPr>
                  <w:tcW w:w="307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bottom"/>
                </w:tcPr>
                <w:p w14:paraId="42B1012F" w14:textId="77777777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theme="minorHAnsi"/>
                      <w:sz w:val="21"/>
                      <w:szCs w:val="21"/>
                    </w:rPr>
                  </w:pPr>
                </w:p>
              </w:tc>
              <w:tc>
                <w:tcPr>
                  <w:tcW w:w="267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bottom"/>
                </w:tcPr>
                <w:p w14:paraId="1B873BEC" w14:textId="77777777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spacing w:line="304" w:lineRule="exact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3801D3">
                    <w:rPr>
                      <w:rFonts w:cstheme="minorHAnsi"/>
                      <w:b/>
                      <w:bCs/>
                      <w:sz w:val="26"/>
                      <w:szCs w:val="26"/>
                    </w:rPr>
                    <w:t>Moyenne générale</w:t>
                  </w:r>
                </w:p>
              </w:tc>
            </w:tr>
            <w:tr w:rsidR="007A3BCE" w:rsidRPr="005C055B" w14:paraId="01AC8BBF" w14:textId="77777777" w:rsidTr="00A13710">
              <w:trPr>
                <w:trHeight w:val="308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bottom"/>
                </w:tcPr>
                <w:p w14:paraId="1845F85A" w14:textId="77777777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spacing w:line="304" w:lineRule="exact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3801D3">
                    <w:rPr>
                      <w:rFonts w:cstheme="minorHAnsi"/>
                      <w:b/>
                      <w:bCs/>
                      <w:w w:val="99"/>
                      <w:sz w:val="26"/>
                      <w:szCs w:val="26"/>
                    </w:rPr>
                    <w:t>D’OBTENTION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bottom"/>
                </w:tcPr>
                <w:p w14:paraId="4F5544F3" w14:textId="7DCAB2FF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spacing w:line="304" w:lineRule="exact"/>
                    <w:ind w:left="500"/>
                    <w:rPr>
                      <w:rFonts w:cstheme="minorHAnsi"/>
                      <w:sz w:val="24"/>
                      <w:szCs w:val="24"/>
                    </w:rPr>
                  </w:pPr>
                  <w:r w:rsidRPr="003801D3">
                    <w:rPr>
                      <w:rFonts w:cstheme="minorHAnsi"/>
                      <w:b/>
                      <w:bCs/>
                      <w:sz w:val="26"/>
                      <w:szCs w:val="26"/>
                    </w:rPr>
                    <w:t>UNIVERSIT</w:t>
                  </w:r>
                  <w:r w:rsidR="003801D3">
                    <w:rPr>
                      <w:rFonts w:cstheme="minorHAnsi"/>
                      <w:b/>
                      <w:bCs/>
                      <w:sz w:val="26"/>
                      <w:szCs w:val="26"/>
                    </w:rPr>
                    <w:t>É</w:t>
                  </w: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bottom"/>
                </w:tcPr>
                <w:p w14:paraId="1542F738" w14:textId="71367929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spacing w:line="304" w:lineRule="exact"/>
                    <w:ind w:left="880"/>
                    <w:rPr>
                      <w:rFonts w:cstheme="minorHAnsi"/>
                      <w:sz w:val="24"/>
                      <w:szCs w:val="24"/>
                    </w:rPr>
                  </w:pPr>
                  <w:r w:rsidRPr="003801D3">
                    <w:rPr>
                      <w:rFonts w:cstheme="minorHAnsi"/>
                      <w:b/>
                      <w:bCs/>
                      <w:sz w:val="26"/>
                      <w:szCs w:val="26"/>
                    </w:rPr>
                    <w:t>DIPL</w:t>
                  </w:r>
                  <w:r w:rsidR="003801D3">
                    <w:rPr>
                      <w:rFonts w:cstheme="minorHAnsi"/>
                      <w:b/>
                      <w:bCs/>
                      <w:sz w:val="26"/>
                      <w:szCs w:val="26"/>
                    </w:rPr>
                    <w:t>Ô</w:t>
                  </w:r>
                  <w:r w:rsidRPr="003801D3">
                    <w:rPr>
                      <w:rFonts w:cstheme="minorHAnsi"/>
                      <w:b/>
                      <w:bCs/>
                      <w:sz w:val="26"/>
                      <w:szCs w:val="26"/>
                    </w:rPr>
                    <w:t>MES</w:t>
                  </w: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bottom"/>
                </w:tcPr>
                <w:p w14:paraId="4512EA1F" w14:textId="77777777" w:rsidR="007A3BCE" w:rsidRPr="003801D3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spacing w:line="304" w:lineRule="exact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3801D3">
                    <w:rPr>
                      <w:rFonts w:cstheme="minorHAnsi"/>
                      <w:b/>
                      <w:bCs/>
                      <w:w w:val="99"/>
                      <w:sz w:val="26"/>
                      <w:szCs w:val="26"/>
                    </w:rPr>
                    <w:t>sur</w:t>
                  </w:r>
                  <w:proofErr w:type="gramEnd"/>
                  <w:r w:rsidRPr="003801D3">
                    <w:rPr>
                      <w:rFonts w:cstheme="minorHAnsi"/>
                      <w:b/>
                      <w:bCs/>
                      <w:w w:val="99"/>
                      <w:sz w:val="26"/>
                      <w:szCs w:val="26"/>
                    </w:rPr>
                    <w:t xml:space="preserve"> 20</w:t>
                  </w:r>
                </w:p>
              </w:tc>
            </w:tr>
            <w:tr w:rsidR="007A3BCE" w:rsidRPr="005C055B" w14:paraId="59B4B6B9" w14:textId="77777777" w:rsidTr="001C5985">
              <w:trPr>
                <w:trHeight w:val="295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379C1C1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10AD8C5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82AA4E8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705199F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</w:p>
              </w:tc>
            </w:tr>
            <w:tr w:rsidR="007A3BCE" w:rsidRPr="005C055B" w14:paraId="37493497" w14:textId="77777777" w:rsidTr="001C5985">
              <w:trPr>
                <w:trHeight w:val="907"/>
                <w:jc w:val="center"/>
              </w:trPr>
              <w:tc>
                <w:tcPr>
                  <w:tcW w:w="24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4D2C428" w14:textId="7661810D" w:rsidR="007A3BCE" w:rsidRPr="005C055B" w:rsidRDefault="007A3BCE" w:rsidP="001C5985">
                  <w:pPr>
                    <w:widowControl w:val="0"/>
                    <w:autoSpaceDE w:val="0"/>
                    <w:autoSpaceDN w:val="0"/>
                    <w:adjustRightInd w:val="0"/>
                    <w:ind w:left="491" w:hanging="28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4BBEA0E" w14:textId="012D919E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80EE56A" w14:textId="774392BE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E83F48A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A3BCE" w:rsidRPr="005C055B" w14:paraId="6A9574B5" w14:textId="77777777" w:rsidTr="00A13710">
              <w:trPr>
                <w:trHeight w:val="911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E735242" w14:textId="77777777" w:rsidR="007A3BCE" w:rsidRPr="005C055B" w:rsidRDefault="007A3BCE" w:rsidP="001C5985">
                  <w:pPr>
                    <w:widowControl w:val="0"/>
                    <w:autoSpaceDE w:val="0"/>
                    <w:autoSpaceDN w:val="0"/>
                    <w:adjustRightInd w:val="0"/>
                    <w:ind w:left="491" w:hanging="28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92779CD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A78A6C7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1A3237F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A3BCE" w:rsidRPr="005C055B" w14:paraId="74D6150D" w14:textId="77777777" w:rsidTr="00A13710">
              <w:trPr>
                <w:trHeight w:val="907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2AB3F17" w14:textId="77777777" w:rsidR="007A3BCE" w:rsidRPr="005C055B" w:rsidRDefault="007A3BCE" w:rsidP="001C5985">
                  <w:pPr>
                    <w:widowControl w:val="0"/>
                    <w:autoSpaceDE w:val="0"/>
                    <w:autoSpaceDN w:val="0"/>
                    <w:adjustRightInd w:val="0"/>
                    <w:ind w:left="491" w:hanging="28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EA0138B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E1AB28F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140FA7B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A3BCE" w:rsidRPr="005C055B" w14:paraId="2E442718" w14:textId="77777777" w:rsidTr="00A13710">
              <w:trPr>
                <w:trHeight w:val="911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3F281CB" w14:textId="77777777" w:rsidR="007A3BCE" w:rsidRPr="005C055B" w:rsidRDefault="007A3BCE" w:rsidP="001C5985">
                  <w:pPr>
                    <w:widowControl w:val="0"/>
                    <w:autoSpaceDE w:val="0"/>
                    <w:autoSpaceDN w:val="0"/>
                    <w:adjustRightInd w:val="0"/>
                    <w:ind w:left="491" w:hanging="28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96A1C25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6C6714A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5F4E00D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A3BCE" w:rsidRPr="005C055B" w14:paraId="77E9E225" w14:textId="77777777" w:rsidTr="00A13710">
              <w:trPr>
                <w:trHeight w:val="912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9C8B6E" w14:textId="77777777" w:rsidR="007A3BCE" w:rsidRPr="005C055B" w:rsidRDefault="007A3BCE" w:rsidP="001C5985">
                  <w:pPr>
                    <w:widowControl w:val="0"/>
                    <w:autoSpaceDE w:val="0"/>
                    <w:autoSpaceDN w:val="0"/>
                    <w:adjustRightInd w:val="0"/>
                    <w:ind w:left="491" w:hanging="28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B9DA7EC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A3FBB9D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A0D3653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A3BCE" w:rsidRPr="005C055B" w14:paraId="44C1E073" w14:textId="77777777" w:rsidTr="00A13710">
              <w:trPr>
                <w:trHeight w:val="907"/>
                <w:jc w:val="center"/>
              </w:trPr>
              <w:tc>
                <w:tcPr>
                  <w:tcW w:w="240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2959708" w14:textId="77777777" w:rsidR="007A3BCE" w:rsidRPr="005C055B" w:rsidRDefault="007A3BCE" w:rsidP="001C5985">
                  <w:pPr>
                    <w:widowControl w:val="0"/>
                    <w:autoSpaceDE w:val="0"/>
                    <w:autoSpaceDN w:val="0"/>
                    <w:adjustRightInd w:val="0"/>
                    <w:ind w:left="491" w:hanging="28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FCFF5D6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816C3C0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C604848" w14:textId="77777777" w:rsidR="007A3BCE" w:rsidRPr="005C055B" w:rsidRDefault="007A3BCE" w:rsidP="007A3BC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78A68A5" w14:textId="3F29D285" w:rsidR="00483ED9" w:rsidRPr="00E54C4B" w:rsidRDefault="00483ED9" w:rsidP="00A860BB"/>
        </w:tc>
      </w:tr>
    </w:tbl>
    <w:p w14:paraId="7048E240" w14:textId="77777777" w:rsidR="00A13710" w:rsidRDefault="00A13710"/>
    <w:p w14:paraId="60E4F6ED" w14:textId="77777777" w:rsidR="00A13710" w:rsidRDefault="00A13710"/>
    <w:p w14:paraId="5301C031" w14:textId="64950612" w:rsidR="00A13710" w:rsidRPr="009154D3" w:rsidRDefault="00A13710" w:rsidP="00A13710">
      <w:pPr>
        <w:tabs>
          <w:tab w:val="left" w:pos="1761"/>
        </w:tabs>
        <w:jc w:val="both"/>
        <w:rPr>
          <w:b/>
          <w:bCs/>
        </w:rPr>
      </w:pPr>
      <w:r w:rsidRPr="009154D3">
        <w:rPr>
          <w:b/>
          <w:bCs/>
        </w:rPr>
        <w:t>A…………………</w:t>
      </w:r>
      <w:proofErr w:type="gramStart"/>
      <w:r w:rsidRPr="009154D3">
        <w:rPr>
          <w:b/>
          <w:bCs/>
        </w:rPr>
        <w:t>…….</w:t>
      </w:r>
      <w:proofErr w:type="gramEnd"/>
      <w:r w:rsidRPr="009154D3">
        <w:rPr>
          <w:b/>
          <w:bCs/>
        </w:rPr>
        <w:t>., le…………</w:t>
      </w:r>
    </w:p>
    <w:p w14:paraId="1EFF8556" w14:textId="3D832AC9" w:rsidR="00A13710" w:rsidRPr="0074607C" w:rsidRDefault="00A13710" w:rsidP="0074607C">
      <w:pPr>
        <w:tabs>
          <w:tab w:val="left" w:pos="1761"/>
        </w:tabs>
        <w:jc w:val="both"/>
        <w:rPr>
          <w:b/>
          <w:bCs/>
        </w:rPr>
      </w:pPr>
      <w:r w:rsidRPr="009154D3">
        <w:rPr>
          <w:b/>
          <w:bCs/>
        </w:rPr>
        <w:t>Signature</w:t>
      </w:r>
      <w:r w:rsidR="0074607C">
        <w:rPr>
          <w:b/>
          <w:bCs/>
        </w:rPr>
        <w:t xml:space="preserve"> </w:t>
      </w:r>
    </w:p>
    <w:p w14:paraId="30B96367" w14:textId="4D2A3B49" w:rsidR="00A13710" w:rsidRDefault="00A13710" w:rsidP="00A13710">
      <w:pPr>
        <w:widowControl w:val="0"/>
        <w:autoSpaceDE w:val="0"/>
        <w:autoSpaceDN w:val="0"/>
        <w:adjustRightInd w:val="0"/>
        <w:spacing w:line="239" w:lineRule="auto"/>
        <w:ind w:left="2977" w:right="-99" w:hanging="2977"/>
      </w:pPr>
      <w:r>
        <w:lastRenderedPageBreak/>
        <w:tab/>
      </w:r>
      <w:r>
        <w:tab/>
      </w:r>
      <w:r>
        <w:tab/>
      </w:r>
      <w:r>
        <w:tab/>
      </w:r>
    </w:p>
    <w:p w14:paraId="23EA34E0" w14:textId="77777777" w:rsidR="00A13710" w:rsidRDefault="00A13710" w:rsidP="00A13710">
      <w:pPr>
        <w:widowControl w:val="0"/>
        <w:autoSpaceDE w:val="0"/>
        <w:autoSpaceDN w:val="0"/>
        <w:adjustRightInd w:val="0"/>
        <w:spacing w:line="239" w:lineRule="auto"/>
        <w:ind w:left="2977" w:right="-99" w:hanging="97"/>
      </w:pPr>
    </w:p>
    <w:p w14:paraId="4254EE1B" w14:textId="77777777" w:rsidR="00A13710" w:rsidRDefault="00A13710" w:rsidP="00A13710">
      <w:pPr>
        <w:widowControl w:val="0"/>
        <w:autoSpaceDE w:val="0"/>
        <w:autoSpaceDN w:val="0"/>
        <w:adjustRightInd w:val="0"/>
        <w:spacing w:line="239" w:lineRule="auto"/>
        <w:ind w:left="2977" w:right="-99" w:hanging="97"/>
      </w:pPr>
    </w:p>
    <w:p w14:paraId="0E649CAA" w14:textId="016C15B4" w:rsidR="00A13710" w:rsidRDefault="00A13710" w:rsidP="00A13710">
      <w:pPr>
        <w:widowControl w:val="0"/>
        <w:autoSpaceDE w:val="0"/>
        <w:autoSpaceDN w:val="0"/>
        <w:adjustRightInd w:val="0"/>
        <w:spacing w:line="239" w:lineRule="auto"/>
        <w:ind w:left="8737" w:hanging="2977"/>
        <w:rPr>
          <w:rFonts w:ascii="Cambria" w:hAnsi="Cambria" w:cs="Cambria"/>
          <w:b/>
          <w:bCs/>
        </w:rPr>
      </w:pPr>
    </w:p>
    <w:p w14:paraId="5E3CEAD3" w14:textId="62098EDF" w:rsidR="00A13710" w:rsidRDefault="00A13710"/>
    <w:p w14:paraId="23BAE245" w14:textId="53874210" w:rsidR="00A13710" w:rsidRDefault="00A13710">
      <w:r>
        <w:tab/>
      </w:r>
    </w:p>
    <w:tbl>
      <w:tblPr>
        <w:tblStyle w:val="Grilledutableau"/>
        <w:tblW w:w="5017" w:type="pct"/>
        <w:jc w:val="center"/>
        <w:tblBorders>
          <w:insideH w:val="none" w:sz="0" w:space="0" w:color="auto"/>
          <w:insideV w:val="none" w:sz="0" w:space="0" w:color="auto"/>
        </w:tblBorders>
        <w:shd w:val="clear" w:color="auto" w:fill="91CCF3" w:themeFill="accent1" w:themeFillTint="66"/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  <w:tblDescription w:val="Tableau de disposition de l’autorisation écrite de sortie scolaire"/>
      </w:tblPr>
      <w:tblGrid>
        <w:gridCol w:w="18"/>
        <w:gridCol w:w="10421"/>
        <w:gridCol w:w="18"/>
      </w:tblGrid>
      <w:tr w:rsidR="00483ED9" w:rsidRPr="00E54C4B" w14:paraId="5DE05FE6" w14:textId="77777777" w:rsidTr="00A13710">
        <w:trPr>
          <w:gridBefore w:val="1"/>
          <w:gridAfter w:val="1"/>
          <w:wBefore w:w="18" w:type="dxa"/>
          <w:wAfter w:w="18" w:type="dxa"/>
          <w:trHeight w:val="227"/>
          <w:jc w:val="center"/>
        </w:trPr>
        <w:tc>
          <w:tcPr>
            <w:tcW w:w="10421" w:type="dxa"/>
            <w:shd w:val="clear" w:color="auto" w:fill="91CCF3" w:themeFill="accent1" w:themeFillTint="66"/>
            <w:tcMar>
              <w:top w:w="72" w:type="dxa"/>
              <w:bottom w:w="72" w:type="dxa"/>
            </w:tcMar>
          </w:tcPr>
          <w:p w14:paraId="32540F6C" w14:textId="51D3153A" w:rsidR="00483ED9" w:rsidRPr="00E54C4B" w:rsidRDefault="00483ED9" w:rsidP="003801D3">
            <w:pPr>
              <w:pStyle w:val="Paragraphedeliste"/>
            </w:pPr>
          </w:p>
        </w:tc>
      </w:tr>
      <w:tr w:rsidR="008B4FC6" w:rsidRPr="008B4FC6" w14:paraId="27671832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737410D6" w14:textId="77777777" w:rsidR="00C157DF" w:rsidRPr="00BC6E36" w:rsidRDefault="00C157DF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  <w:p w14:paraId="0DC1A725" w14:textId="77777777" w:rsidR="00C157DF" w:rsidRPr="00BC6E36" w:rsidRDefault="00C157DF" w:rsidP="00C157DF">
            <w:pPr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  <w:p w14:paraId="06445810" w14:textId="77777777" w:rsidR="00C157DF" w:rsidRPr="00BC6E36" w:rsidRDefault="00C157DF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  <w:p w14:paraId="3458A7A9" w14:textId="77777777" w:rsidR="00C157DF" w:rsidRPr="00BC6E36" w:rsidRDefault="00C157DF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  <w:p w14:paraId="48B085A8" w14:textId="77777777" w:rsidR="00C157DF" w:rsidRPr="00BC6E36" w:rsidRDefault="00C157DF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  <w:p w14:paraId="22AB79A9" w14:textId="4824D948" w:rsidR="008B4FC6" w:rsidRPr="00BC6E36" w:rsidRDefault="008B4FC6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C6E36"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Documents à joindre avec le formulaire et à transmettre au format </w:t>
            </w:r>
            <w:proofErr w:type="spellStart"/>
            <w:r w:rsidRPr="00BC6E36"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pdf</w:t>
            </w:r>
            <w:proofErr w:type="spellEnd"/>
          </w:p>
        </w:tc>
      </w:tr>
      <w:tr w:rsidR="008B4FC6" w:rsidRPr="008B4FC6" w14:paraId="67FD4CA2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3917FACD" w14:textId="77777777" w:rsidR="008B4FC6" w:rsidRPr="00BC6E36" w:rsidRDefault="008B4FC6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proofErr w:type="gramStart"/>
            <w:r w:rsidRPr="00BC6E36"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au</w:t>
            </w:r>
            <w:proofErr w:type="gramEnd"/>
            <w:r w:rsidRPr="00BC6E36"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responsable :</w:t>
            </w:r>
          </w:p>
        </w:tc>
      </w:tr>
      <w:tr w:rsidR="008B4FC6" w:rsidRPr="008B4FC6" w14:paraId="579CAA3C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137691A1" w14:textId="741FF98E" w:rsidR="008B4FC6" w:rsidRDefault="000001E6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hyperlink r:id="rId12" w:history="1">
              <w:r w:rsidR="00F82AC8" w:rsidRPr="00BD7269">
                <w:rPr>
                  <w:rStyle w:val="Lienhypertexte"/>
                  <w:b/>
                  <w:bCs/>
                  <w:sz w:val="24"/>
                  <w:szCs w:val="24"/>
                  <w14:textOutline w14:w="0" w14:cap="flat" w14:cmpd="sng" w14:algn="ctr">
                    <w14:noFill/>
                    <w14:prstDash w14:val="solid"/>
                    <w14:round/>
                  </w14:textOutline>
                  <w14:props3d w14:extrusionH="57150" w14:contourW="0" w14:prstMaterial="softEdge">
                    <w14:bevelT w14:w="25400" w14:h="38100" w14:prst="circle"/>
                  </w14:props3d>
                </w:rPr>
                <w:t>benoit.verdon@u-paris.fr</w:t>
              </w:r>
            </w:hyperlink>
          </w:p>
          <w:p w14:paraId="7B71CB99" w14:textId="45A6908C" w:rsidR="00F82AC8" w:rsidRPr="00BC6E36" w:rsidRDefault="00F82AC8" w:rsidP="00624077">
            <w:pPr>
              <w:jc w:val="center"/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(</w:t>
            </w:r>
            <w:proofErr w:type="gramStart"/>
            <w:r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du</w:t>
            </w:r>
            <w:proofErr w:type="gramEnd"/>
            <w:r>
              <w:rPr>
                <w:b/>
                <w:bCs/>
                <w:color w:val="FF0000"/>
                <w:sz w:val="24"/>
                <w:szCs w:val="24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23 août au 8 septembre)</w:t>
            </w:r>
          </w:p>
        </w:tc>
      </w:tr>
      <w:tr w:rsidR="008B4FC6" w:rsidRPr="008B4FC6" w14:paraId="7D086B46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0D4AAE31" w14:textId="77777777" w:rsidR="008B4FC6" w:rsidRDefault="008B4FC6" w:rsidP="00624077">
            <w:pPr>
              <w:jc w:val="center"/>
            </w:pPr>
          </w:p>
          <w:p w14:paraId="52758BCC" w14:textId="77777777" w:rsidR="00C157DF" w:rsidRDefault="00C157DF" w:rsidP="00624077">
            <w:pPr>
              <w:jc w:val="center"/>
            </w:pPr>
          </w:p>
          <w:p w14:paraId="2601A69E" w14:textId="77777777" w:rsidR="00C157DF" w:rsidRDefault="00C157DF" w:rsidP="00624077">
            <w:pPr>
              <w:jc w:val="center"/>
            </w:pPr>
          </w:p>
          <w:p w14:paraId="303BB12A" w14:textId="0280E5EF" w:rsidR="00C157DF" w:rsidRPr="008B4FC6" w:rsidRDefault="00C157DF" w:rsidP="00624077">
            <w:pPr>
              <w:jc w:val="center"/>
            </w:pPr>
          </w:p>
        </w:tc>
      </w:tr>
      <w:tr w:rsidR="008B4FC6" w:rsidRPr="008B4FC6" w14:paraId="2851F387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47086686" w14:textId="77777777" w:rsidR="008B4FC6" w:rsidRPr="008B4FC6" w:rsidRDefault="008B4FC6" w:rsidP="00624077">
            <w:pPr>
              <w:jc w:val="center"/>
            </w:pPr>
          </w:p>
        </w:tc>
      </w:tr>
      <w:tr w:rsidR="008B4FC6" w:rsidRPr="008B4FC6" w14:paraId="54DB5F6B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6AF85B81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</w:pPr>
            <w:r w:rsidRPr="008B4FC6">
              <w:t>Photocopie de votre pièce d’identité (carte d’identité en recto-verso ou passeport en cours de validité)</w:t>
            </w:r>
          </w:p>
        </w:tc>
      </w:tr>
      <w:tr w:rsidR="008B4FC6" w:rsidRPr="008B4FC6" w14:paraId="379AE5DF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7EE879F0" w14:textId="77777777" w:rsidR="008B4FC6" w:rsidRPr="008B4FC6" w:rsidRDefault="008B4FC6" w:rsidP="00624077">
            <w:pPr>
              <w:pStyle w:val="Paragraphedeliste"/>
              <w:ind w:left="0"/>
              <w:jc w:val="center"/>
            </w:pPr>
          </w:p>
        </w:tc>
      </w:tr>
      <w:tr w:rsidR="008B4FC6" w:rsidRPr="008B4FC6" w14:paraId="37ABFEE7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4C717540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</w:pPr>
            <w:r w:rsidRPr="008B4FC6">
              <w:t>Curriculum Vitae</w:t>
            </w:r>
          </w:p>
        </w:tc>
      </w:tr>
      <w:tr w:rsidR="008B4FC6" w:rsidRPr="008B4FC6" w14:paraId="38C2573D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5C5EB7E9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25EC1093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129980BA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211FB6E8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6C44A94C" w14:textId="7449577F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</w:pPr>
            <w:r w:rsidRPr="008B4FC6">
              <w:t>Lettre de motivation</w:t>
            </w:r>
          </w:p>
        </w:tc>
      </w:tr>
      <w:tr w:rsidR="008B4FC6" w:rsidRPr="008B4FC6" w14:paraId="3E7DEC51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58B8A424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46E9DF52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7FDFC733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</w:pPr>
            <w:r w:rsidRPr="008B4FC6">
              <w:t>Attestations de stage ou de pratique professionnelle</w:t>
            </w:r>
          </w:p>
        </w:tc>
      </w:tr>
      <w:tr w:rsidR="008B4FC6" w:rsidRPr="008B4FC6" w14:paraId="66C73FA4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152926EE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560D058E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04E165DA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70D9FFAE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4C9AFC9D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</w:pPr>
            <w:r w:rsidRPr="008B4FC6">
              <w:t>Diplôme ou attestations de diplômes (Baccalauréat inclus)</w:t>
            </w:r>
          </w:p>
        </w:tc>
      </w:tr>
      <w:tr w:rsidR="008B4FC6" w:rsidRPr="008B4FC6" w14:paraId="0EFABB62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0DCAF6AE" w14:textId="77777777" w:rsidR="00C157DF" w:rsidRDefault="008B4FC6" w:rsidP="00C157DF">
            <w:pPr>
              <w:ind w:left="720"/>
              <w:jc w:val="both"/>
            </w:pPr>
            <w:r w:rsidRPr="008B4FC6">
              <w:t xml:space="preserve">Pour les candidats titulaires de diplômes étrangers, les documents présentés </w:t>
            </w:r>
          </w:p>
          <w:p w14:paraId="5AF5AA9A" w14:textId="2FCAAFE7" w:rsidR="008B4FC6" w:rsidRDefault="008B4FC6" w:rsidP="00C157DF">
            <w:pPr>
              <w:ind w:left="720"/>
              <w:jc w:val="both"/>
            </w:pPr>
            <w:r w:rsidRPr="008B4FC6">
              <w:t>(</w:t>
            </w:r>
            <w:proofErr w:type="gramStart"/>
            <w:r w:rsidRPr="008B4FC6">
              <w:t>diplômes</w:t>
            </w:r>
            <w:proofErr w:type="gramEnd"/>
            <w:r w:rsidRPr="008B4FC6">
              <w:t>, relevés de notes, etc.) devront être traduits par un traducteur assermenté</w:t>
            </w:r>
            <w:r>
              <w:t> :</w:t>
            </w:r>
          </w:p>
          <w:p w14:paraId="76329E95" w14:textId="3CAE90D5" w:rsidR="008B4FC6" w:rsidRPr="008B4FC6" w:rsidRDefault="000001E6" w:rsidP="00C157DF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hyperlink r:id="rId13" w:tgtFrame="_blank" w:history="1">
              <w:r w:rsidR="008B4FC6" w:rsidRPr="008B4F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fr-FR"/>
                </w:rPr>
                <w:t>https://www.service-public.fr/particuliers/vosdroits/F12956</w:t>
              </w:r>
            </w:hyperlink>
          </w:p>
        </w:tc>
      </w:tr>
      <w:tr w:rsidR="008B4FC6" w:rsidRPr="008B4FC6" w14:paraId="6A8944F3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43F35ED1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0936B877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70385E7E" w14:textId="77777777" w:rsidR="00C157DF" w:rsidRDefault="00C157DF" w:rsidP="00C157DF">
            <w:pPr>
              <w:pStyle w:val="Paragraphedeliste"/>
              <w:jc w:val="both"/>
            </w:pPr>
          </w:p>
          <w:p w14:paraId="2F2713FE" w14:textId="3E6628CF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</w:pPr>
            <w:r w:rsidRPr="008B4FC6">
              <w:t>Relevés de notes de toute année d’études</w:t>
            </w:r>
          </w:p>
        </w:tc>
      </w:tr>
      <w:tr w:rsidR="008B4FC6" w:rsidRPr="008B4FC6" w14:paraId="67660F9D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134F61C2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19A2E9FA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5171E675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</w:pPr>
            <w:r w:rsidRPr="008B4FC6">
              <w:t>Projet professionnel (2 pages max)</w:t>
            </w:r>
          </w:p>
        </w:tc>
      </w:tr>
      <w:tr w:rsidR="008B4FC6" w:rsidRPr="008B4FC6" w14:paraId="2E7B1143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19F6DCA3" w14:textId="77777777" w:rsidR="008B4FC6" w:rsidRPr="008B4FC6" w:rsidRDefault="008B4FC6" w:rsidP="00C157DF">
            <w:pPr>
              <w:pStyle w:val="Paragraphedeliste"/>
              <w:ind w:left="0"/>
              <w:jc w:val="both"/>
            </w:pPr>
          </w:p>
        </w:tc>
      </w:tr>
      <w:tr w:rsidR="008B4FC6" w:rsidRPr="008B4FC6" w14:paraId="60A66C2D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42520C15" w14:textId="77777777" w:rsidR="008B4FC6" w:rsidRPr="008B4FC6" w:rsidRDefault="008B4FC6" w:rsidP="00624077">
            <w:pPr>
              <w:pStyle w:val="Paragraphedeliste"/>
              <w:ind w:left="0"/>
              <w:jc w:val="center"/>
            </w:pPr>
          </w:p>
        </w:tc>
      </w:tr>
      <w:tr w:rsidR="008B4FC6" w:rsidRPr="008B4FC6" w14:paraId="2FD833B6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6B90DF6C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8B4FC6">
              <w:t xml:space="preserve">Projet de recherche pour le mémoire : </w:t>
            </w:r>
            <w:r w:rsidRPr="008B4FC6">
              <w:rPr>
                <w:rFonts w:eastAsia="Times New Roman" w:cstheme="minorHAnsi"/>
                <w:lang w:eastAsia="fr-FR"/>
              </w:rPr>
              <w:t>thème de la recherche en quelques mots et 4 pages maximum de présentation du projet (indiquer si possible le nom d’un directeur de recherche avec qui le candidat souhaite travailler ; il est recommandé de prendre contact en amont de l’inscription pour s’assurer de sa disponibilité et de son intérêt pour le thème de recherche)</w:t>
            </w:r>
          </w:p>
        </w:tc>
      </w:tr>
      <w:tr w:rsidR="008B4FC6" w:rsidRPr="008B4FC6" w14:paraId="280DDEF4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76A58EC2" w14:textId="77777777" w:rsidR="008B4FC6" w:rsidRDefault="008B4FC6" w:rsidP="00624077">
            <w:pPr>
              <w:pStyle w:val="Paragraphedeliste"/>
              <w:ind w:left="0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  <w:p w14:paraId="1444A22A" w14:textId="4DB367E5" w:rsidR="00624077" w:rsidRPr="008B4FC6" w:rsidRDefault="00624077" w:rsidP="00624077">
            <w:pPr>
              <w:pStyle w:val="Paragraphedeliste"/>
              <w:ind w:left="0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8B4FC6" w:rsidRPr="008B4FC6" w14:paraId="22CED969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372F0B3C" w14:textId="77777777" w:rsidR="008B4FC6" w:rsidRPr="008B4FC6" w:rsidRDefault="008B4FC6" w:rsidP="00C157DF">
            <w:pPr>
              <w:pStyle w:val="Paragraphedeliste"/>
              <w:numPr>
                <w:ilvl w:val="0"/>
                <w:numId w:val="21"/>
              </w:numPr>
            </w:pPr>
            <w:r w:rsidRPr="008B4FC6">
              <w:t>Expériences de stage/et/ou des expériences professionnelles antérieures et/ou actuelles.</w:t>
            </w:r>
          </w:p>
        </w:tc>
      </w:tr>
      <w:tr w:rsidR="008B4FC6" w:rsidRPr="008B4FC6" w14:paraId="217BB7D0" w14:textId="77777777" w:rsidTr="00A13710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7" w:type="dxa"/>
            <w:gridSpan w:val="3"/>
            <w:shd w:val="clear" w:color="auto" w:fill="91CCF3" w:themeFill="accent1" w:themeFillTint="66"/>
          </w:tcPr>
          <w:p w14:paraId="16DC2D36" w14:textId="77777777" w:rsidR="008B4FC6" w:rsidRDefault="008B4FC6" w:rsidP="00624077">
            <w:pPr>
              <w:pStyle w:val="Paragraphedeliste"/>
              <w:ind w:left="0"/>
              <w:jc w:val="center"/>
            </w:pPr>
          </w:p>
          <w:p w14:paraId="1BC153EB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0C09107F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407D2AA5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0E1F749C" w14:textId="77777777" w:rsidR="00C157DF" w:rsidRDefault="00C157DF" w:rsidP="00C157DF">
            <w:pPr>
              <w:pStyle w:val="Paragraphedeliste"/>
              <w:ind w:left="0"/>
            </w:pPr>
          </w:p>
          <w:p w14:paraId="3110D239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3C62F506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3F251736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2A9A4D33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48215DCB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0CD1E3B8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5718F218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40807AFF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13B34E61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21E78A65" w14:textId="77777777" w:rsidR="00A329A0" w:rsidRDefault="00A329A0" w:rsidP="00A137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2977" w:right="-99" w:hanging="97"/>
              <w:rPr>
                <w:rFonts w:cstheme="minorHAnsi"/>
                <w:b/>
                <w:bCs/>
              </w:rPr>
            </w:pPr>
          </w:p>
          <w:p w14:paraId="1DDD618F" w14:textId="77777777" w:rsidR="00A329A0" w:rsidRDefault="00A329A0" w:rsidP="00A137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2977" w:right="-99" w:hanging="97"/>
              <w:rPr>
                <w:rFonts w:cstheme="minorHAnsi"/>
                <w:b/>
                <w:bCs/>
              </w:rPr>
            </w:pPr>
          </w:p>
          <w:p w14:paraId="4D5B04CA" w14:textId="77777777" w:rsidR="00A329A0" w:rsidRDefault="00A329A0" w:rsidP="00A13710">
            <w:pPr>
              <w:widowControl w:val="0"/>
              <w:autoSpaceDE w:val="0"/>
              <w:autoSpaceDN w:val="0"/>
              <w:adjustRightInd w:val="0"/>
              <w:spacing w:line="239" w:lineRule="auto"/>
              <w:ind w:left="2977" w:right="-99" w:hanging="97"/>
              <w:rPr>
                <w:rFonts w:cstheme="minorHAnsi"/>
                <w:b/>
                <w:bCs/>
              </w:rPr>
            </w:pPr>
          </w:p>
          <w:tbl>
            <w:tblPr>
              <w:tblStyle w:val="Grilledutableau"/>
              <w:tblW w:w="10231" w:type="dxa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31"/>
            </w:tblGrid>
            <w:tr w:rsidR="00A329A0" w:rsidRPr="00A329A0" w14:paraId="58C9FC47" w14:textId="77777777" w:rsidTr="00A329A0">
              <w:tc>
                <w:tcPr>
                  <w:tcW w:w="10231" w:type="dxa"/>
                </w:tcPr>
                <w:p w14:paraId="0768C13D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  <w:u w:val="single"/>
                    </w:rPr>
                  </w:pPr>
                  <w:r w:rsidRPr="00A329A0">
                    <w:rPr>
                      <w:rFonts w:cstheme="minorHAnsi"/>
                      <w:b/>
                      <w:bCs/>
                      <w:u w:val="single"/>
                    </w:rPr>
                    <w:t>AVIS DE LA COMMISSION</w:t>
                  </w:r>
                </w:p>
              </w:tc>
            </w:tr>
            <w:tr w:rsidR="00A329A0" w:rsidRPr="00A329A0" w14:paraId="4AAD28B4" w14:textId="77777777" w:rsidTr="00A329A0">
              <w:tc>
                <w:tcPr>
                  <w:tcW w:w="10231" w:type="dxa"/>
                </w:tcPr>
                <w:p w14:paraId="57E015B2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A329A0" w:rsidRPr="00A329A0" w14:paraId="30986C69" w14:textId="77777777" w:rsidTr="00A329A0">
              <w:tc>
                <w:tcPr>
                  <w:tcW w:w="10231" w:type="dxa"/>
                </w:tcPr>
                <w:p w14:paraId="6FFF4F77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A329A0" w:rsidRPr="00A329A0" w14:paraId="7546CBC9" w14:textId="77777777" w:rsidTr="00A329A0">
              <w:tc>
                <w:tcPr>
                  <w:tcW w:w="10231" w:type="dxa"/>
                </w:tcPr>
                <w:p w14:paraId="6283CC70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  <w:r w:rsidRPr="00A329A0">
                    <w:rPr>
                      <w:rFonts w:cstheme="minorHAnsi"/>
                      <w:sz w:val="21"/>
                      <w:szCs w:val="21"/>
                    </w:rPr>
                    <w:t xml:space="preserve"> </w:t>
                  </w:r>
                  <w:r w:rsidRPr="00A329A0">
                    <w:rPr>
                      <w:rFonts w:cstheme="minorHAnsi"/>
                      <w:b/>
                      <w:bCs/>
                    </w:rPr>
                    <w:t>AVIS FAVORABLE</w:t>
                  </w:r>
                </w:p>
              </w:tc>
            </w:tr>
            <w:tr w:rsidR="00A329A0" w:rsidRPr="00A329A0" w14:paraId="2D720698" w14:textId="77777777" w:rsidTr="00A329A0">
              <w:tc>
                <w:tcPr>
                  <w:tcW w:w="10231" w:type="dxa"/>
                </w:tcPr>
                <w:p w14:paraId="3804DBD3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A329A0" w:rsidRPr="00A329A0" w14:paraId="4AA60623" w14:textId="77777777" w:rsidTr="00A329A0">
              <w:tc>
                <w:tcPr>
                  <w:tcW w:w="10231" w:type="dxa"/>
                </w:tcPr>
                <w:tbl>
                  <w:tblPr>
                    <w:tblW w:w="595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952"/>
                  </w:tblGrid>
                  <w:tr w:rsidR="00A329A0" w:rsidRPr="00A329A0" w14:paraId="15997E1E" w14:textId="77777777" w:rsidTr="00A329A0">
                    <w:trPr>
                      <w:trHeight w:val="388"/>
                    </w:trPr>
                    <w:tc>
                      <w:tcPr>
                        <w:tcW w:w="595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bottom"/>
                      </w:tcPr>
                      <w:p w14:paraId="0A73C000" w14:textId="626FB9D9" w:rsidR="00A329A0" w:rsidRPr="00A329A0" w:rsidRDefault="00A329A0" w:rsidP="00A329A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57" w:lineRule="exact"/>
                          <w:rPr>
                            <w:rFonts w:cstheme="minorHAnsi"/>
                            <w:sz w:val="24"/>
                            <w:szCs w:val="24"/>
                          </w:rPr>
                        </w:pPr>
                        <w:proofErr w:type="gramStart"/>
                        <w:r w:rsidRPr="00A329A0">
                          <w:rPr>
                            <w:rFonts w:cstheme="minorHAnsi"/>
                            <w:w w:val="90"/>
                          </w:rPr>
                          <w:t xml:space="preserve">  </w:t>
                        </w:r>
                        <w:r w:rsidRPr="00A329A0">
                          <w:rPr>
                            <w:rFonts w:cstheme="minorHAnsi"/>
                            <w:b/>
                            <w:bCs/>
                            <w:w w:val="90"/>
                          </w:rPr>
                          <w:t>REFUS</w:t>
                        </w:r>
                        <w:r w:rsidR="006D192C">
                          <w:rPr>
                            <w:rFonts w:cstheme="minorHAnsi"/>
                            <w:b/>
                            <w:bCs/>
                            <w:w w:val="90"/>
                          </w:rPr>
                          <w:t>É</w:t>
                        </w:r>
                        <w:proofErr w:type="gramEnd"/>
                      </w:p>
                    </w:tc>
                  </w:tr>
                </w:tbl>
                <w:p w14:paraId="3C880EA1" w14:textId="5B5BED42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A329A0" w:rsidRPr="00A329A0" w14:paraId="498921B2" w14:textId="77777777" w:rsidTr="00A329A0">
              <w:tc>
                <w:tcPr>
                  <w:tcW w:w="10231" w:type="dxa"/>
                </w:tcPr>
                <w:p w14:paraId="5E4649C6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A329A0" w:rsidRPr="00A329A0" w14:paraId="71870517" w14:textId="77777777" w:rsidTr="00A329A0">
              <w:tc>
                <w:tcPr>
                  <w:tcW w:w="10231" w:type="dxa"/>
                </w:tcPr>
                <w:p w14:paraId="2CDE91AB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  <w:r w:rsidRPr="00A329A0">
                    <w:rPr>
                      <w:rFonts w:cstheme="minorHAnsi"/>
                      <w:b/>
                      <w:bCs/>
                    </w:rPr>
                    <w:t>DATE ..............................................</w:t>
                  </w:r>
                </w:p>
              </w:tc>
            </w:tr>
            <w:tr w:rsidR="00A329A0" w:rsidRPr="00A329A0" w14:paraId="6BECCB97" w14:textId="77777777" w:rsidTr="00A329A0">
              <w:tc>
                <w:tcPr>
                  <w:tcW w:w="10231" w:type="dxa"/>
                </w:tcPr>
                <w:p w14:paraId="63DB377E" w14:textId="77777777" w:rsidR="00A329A0" w:rsidRPr="00A329A0" w:rsidRDefault="00A329A0" w:rsidP="00A329A0">
                  <w:pPr>
                    <w:widowControl w:val="0"/>
                    <w:autoSpaceDE w:val="0"/>
                    <w:autoSpaceDN w:val="0"/>
                    <w:adjustRightInd w:val="0"/>
                    <w:spacing w:line="239" w:lineRule="auto"/>
                    <w:rPr>
                      <w:rFonts w:cstheme="minorHAnsi"/>
                      <w:b/>
                      <w:bCs/>
                    </w:rPr>
                  </w:pPr>
                  <w:r w:rsidRPr="00A329A0">
                    <w:rPr>
                      <w:rFonts w:cstheme="minorHAnsi"/>
                      <w:b/>
                      <w:bCs/>
                    </w:rPr>
                    <w:t>Signature :</w:t>
                  </w:r>
                </w:p>
              </w:tc>
            </w:tr>
            <w:tr w:rsidR="00A329A0" w:rsidRPr="00A329A0" w14:paraId="42A8A8AE" w14:textId="77777777" w:rsidTr="00A329A0">
              <w:tc>
                <w:tcPr>
                  <w:tcW w:w="10231" w:type="dxa"/>
                </w:tcPr>
                <w:p w14:paraId="764B527E" w14:textId="77777777" w:rsidR="00A329A0" w:rsidRPr="00A329A0" w:rsidRDefault="00A329A0" w:rsidP="00A329A0">
                  <w:pPr>
                    <w:pStyle w:val="Paragraphedeliste"/>
                    <w:ind w:left="0"/>
                    <w:rPr>
                      <w:rFonts w:cstheme="minorHAnsi"/>
                    </w:rPr>
                  </w:pPr>
                </w:p>
              </w:tc>
            </w:tr>
          </w:tbl>
          <w:p w14:paraId="18D6670A" w14:textId="77777777" w:rsidR="00C157DF" w:rsidRDefault="00C157DF" w:rsidP="00624077">
            <w:pPr>
              <w:pStyle w:val="Paragraphedeliste"/>
              <w:ind w:left="0"/>
              <w:jc w:val="center"/>
            </w:pPr>
          </w:p>
          <w:p w14:paraId="2F751B1A" w14:textId="60287C41" w:rsidR="00C157DF" w:rsidRDefault="00C157DF" w:rsidP="00624077">
            <w:pPr>
              <w:pStyle w:val="Paragraphedeliste"/>
              <w:ind w:left="0"/>
              <w:jc w:val="center"/>
            </w:pPr>
          </w:p>
          <w:p w14:paraId="0C33B5F7" w14:textId="36D881DF" w:rsidR="00A329A0" w:rsidRDefault="00A329A0" w:rsidP="00624077">
            <w:pPr>
              <w:pStyle w:val="Paragraphedeliste"/>
              <w:ind w:left="0"/>
              <w:jc w:val="center"/>
            </w:pPr>
          </w:p>
          <w:p w14:paraId="2AFB2A3F" w14:textId="00906B63" w:rsidR="00A329A0" w:rsidRDefault="00A329A0" w:rsidP="00624077">
            <w:pPr>
              <w:pStyle w:val="Paragraphedeliste"/>
              <w:ind w:left="0"/>
              <w:jc w:val="center"/>
            </w:pPr>
          </w:p>
          <w:p w14:paraId="3F7466CB" w14:textId="6F984B91" w:rsidR="00A329A0" w:rsidRDefault="00A329A0" w:rsidP="00624077">
            <w:pPr>
              <w:pStyle w:val="Paragraphedeliste"/>
              <w:ind w:left="0"/>
              <w:jc w:val="center"/>
            </w:pPr>
          </w:p>
          <w:p w14:paraId="4097EC77" w14:textId="1F577590" w:rsidR="00A329A0" w:rsidRDefault="00A329A0" w:rsidP="00624077">
            <w:pPr>
              <w:pStyle w:val="Paragraphedeliste"/>
              <w:ind w:left="0"/>
              <w:jc w:val="center"/>
            </w:pPr>
          </w:p>
          <w:p w14:paraId="7945D11A" w14:textId="0673D0B4" w:rsidR="00A329A0" w:rsidRDefault="00A329A0" w:rsidP="00624077">
            <w:pPr>
              <w:pStyle w:val="Paragraphedeliste"/>
              <w:ind w:left="0"/>
              <w:jc w:val="center"/>
            </w:pPr>
          </w:p>
          <w:p w14:paraId="241A3F6A" w14:textId="1DFF9DED" w:rsidR="00A329A0" w:rsidRDefault="00A329A0" w:rsidP="00624077">
            <w:pPr>
              <w:pStyle w:val="Paragraphedeliste"/>
              <w:ind w:left="0"/>
              <w:jc w:val="center"/>
            </w:pPr>
          </w:p>
          <w:p w14:paraId="725A4D75" w14:textId="0D5A82D5" w:rsidR="00A329A0" w:rsidRDefault="00A329A0" w:rsidP="00624077">
            <w:pPr>
              <w:pStyle w:val="Paragraphedeliste"/>
              <w:ind w:left="0"/>
              <w:jc w:val="center"/>
            </w:pPr>
          </w:p>
          <w:p w14:paraId="6459ECA2" w14:textId="68D7F916" w:rsidR="00A329A0" w:rsidRDefault="00A329A0" w:rsidP="00624077">
            <w:pPr>
              <w:pStyle w:val="Paragraphedeliste"/>
              <w:ind w:left="0"/>
              <w:jc w:val="center"/>
            </w:pPr>
          </w:p>
          <w:p w14:paraId="407BB2F5" w14:textId="648D4568" w:rsidR="00A329A0" w:rsidRDefault="00A329A0" w:rsidP="00624077">
            <w:pPr>
              <w:pStyle w:val="Paragraphedeliste"/>
              <w:ind w:left="0"/>
              <w:jc w:val="center"/>
            </w:pPr>
          </w:p>
          <w:p w14:paraId="1AAC8FE9" w14:textId="69198B0D" w:rsidR="00A329A0" w:rsidRDefault="00A329A0" w:rsidP="00624077">
            <w:pPr>
              <w:pStyle w:val="Paragraphedeliste"/>
              <w:ind w:left="0"/>
              <w:jc w:val="center"/>
            </w:pPr>
          </w:p>
          <w:p w14:paraId="13F84E69" w14:textId="37E4E012" w:rsidR="00A329A0" w:rsidRDefault="00A329A0" w:rsidP="00624077">
            <w:pPr>
              <w:pStyle w:val="Paragraphedeliste"/>
              <w:ind w:left="0"/>
              <w:jc w:val="center"/>
            </w:pPr>
          </w:p>
          <w:p w14:paraId="6274E8C8" w14:textId="3A131D1E" w:rsidR="00A329A0" w:rsidRDefault="00A329A0" w:rsidP="00624077">
            <w:pPr>
              <w:pStyle w:val="Paragraphedeliste"/>
              <w:ind w:left="0"/>
              <w:jc w:val="center"/>
            </w:pPr>
          </w:p>
          <w:p w14:paraId="0A50E749" w14:textId="5CC597C3" w:rsidR="00A329A0" w:rsidRDefault="00A329A0" w:rsidP="00624077">
            <w:pPr>
              <w:pStyle w:val="Paragraphedeliste"/>
              <w:ind w:left="0"/>
              <w:jc w:val="center"/>
            </w:pPr>
          </w:p>
          <w:p w14:paraId="235BEF2E" w14:textId="18F37B4D" w:rsidR="00A329A0" w:rsidRDefault="00A329A0" w:rsidP="00624077">
            <w:pPr>
              <w:pStyle w:val="Paragraphedeliste"/>
              <w:ind w:left="0"/>
              <w:jc w:val="center"/>
            </w:pPr>
          </w:p>
          <w:p w14:paraId="4FCDE64E" w14:textId="2909140E" w:rsidR="00A329A0" w:rsidRDefault="00A329A0" w:rsidP="00624077">
            <w:pPr>
              <w:pStyle w:val="Paragraphedeliste"/>
              <w:ind w:left="0"/>
              <w:jc w:val="center"/>
            </w:pPr>
          </w:p>
          <w:p w14:paraId="5C532F22" w14:textId="7E440137" w:rsidR="00A329A0" w:rsidRDefault="00A329A0" w:rsidP="00624077">
            <w:pPr>
              <w:pStyle w:val="Paragraphedeliste"/>
              <w:ind w:left="0"/>
              <w:jc w:val="center"/>
            </w:pPr>
          </w:p>
          <w:p w14:paraId="11EFA154" w14:textId="310CE138" w:rsidR="00A329A0" w:rsidRDefault="00A329A0" w:rsidP="00624077">
            <w:pPr>
              <w:pStyle w:val="Paragraphedeliste"/>
              <w:ind w:left="0"/>
              <w:jc w:val="center"/>
            </w:pPr>
          </w:p>
          <w:p w14:paraId="5628E2AE" w14:textId="798D1608" w:rsidR="00A329A0" w:rsidRDefault="00A329A0" w:rsidP="00624077">
            <w:pPr>
              <w:pStyle w:val="Paragraphedeliste"/>
              <w:ind w:left="0"/>
              <w:jc w:val="center"/>
            </w:pPr>
          </w:p>
          <w:p w14:paraId="34933588" w14:textId="0E79695E" w:rsidR="00A329A0" w:rsidRDefault="00A329A0" w:rsidP="00624077">
            <w:pPr>
              <w:pStyle w:val="Paragraphedeliste"/>
              <w:ind w:left="0"/>
              <w:jc w:val="center"/>
            </w:pPr>
          </w:p>
          <w:p w14:paraId="62CBEF26" w14:textId="44A260E4" w:rsidR="00A329A0" w:rsidRDefault="00A329A0" w:rsidP="00624077">
            <w:pPr>
              <w:pStyle w:val="Paragraphedeliste"/>
              <w:ind w:left="0"/>
              <w:jc w:val="center"/>
            </w:pPr>
          </w:p>
          <w:p w14:paraId="246BEDBC" w14:textId="5B8C1625" w:rsidR="00A329A0" w:rsidRDefault="00A329A0" w:rsidP="00624077">
            <w:pPr>
              <w:pStyle w:val="Paragraphedeliste"/>
              <w:ind w:left="0"/>
              <w:jc w:val="center"/>
            </w:pPr>
          </w:p>
          <w:p w14:paraId="283A62E8" w14:textId="62F13379" w:rsidR="00A329A0" w:rsidRDefault="00A329A0" w:rsidP="00624077">
            <w:pPr>
              <w:pStyle w:val="Paragraphedeliste"/>
              <w:ind w:left="0"/>
              <w:jc w:val="center"/>
            </w:pPr>
          </w:p>
          <w:p w14:paraId="5A5096F3" w14:textId="60BBDAFE" w:rsidR="00A329A0" w:rsidRDefault="00A329A0" w:rsidP="00624077">
            <w:pPr>
              <w:pStyle w:val="Paragraphedeliste"/>
              <w:ind w:left="0"/>
              <w:jc w:val="center"/>
            </w:pPr>
          </w:p>
          <w:p w14:paraId="21CD1FA3" w14:textId="55437021" w:rsidR="00A329A0" w:rsidRDefault="00A329A0" w:rsidP="00624077">
            <w:pPr>
              <w:pStyle w:val="Paragraphedeliste"/>
              <w:ind w:left="0"/>
              <w:jc w:val="center"/>
            </w:pPr>
          </w:p>
          <w:p w14:paraId="17317982" w14:textId="600F29B2" w:rsidR="00A329A0" w:rsidRDefault="00A329A0" w:rsidP="00624077">
            <w:pPr>
              <w:pStyle w:val="Paragraphedeliste"/>
              <w:ind w:left="0"/>
              <w:jc w:val="center"/>
            </w:pPr>
          </w:p>
          <w:p w14:paraId="40BF77B7" w14:textId="0C609075" w:rsidR="00A329A0" w:rsidRDefault="00A329A0" w:rsidP="00624077">
            <w:pPr>
              <w:pStyle w:val="Paragraphedeliste"/>
              <w:ind w:left="0"/>
              <w:jc w:val="center"/>
            </w:pPr>
          </w:p>
          <w:p w14:paraId="6F929E56" w14:textId="66D12E2B" w:rsidR="00A329A0" w:rsidRDefault="00A329A0" w:rsidP="00624077">
            <w:pPr>
              <w:pStyle w:val="Paragraphedeliste"/>
              <w:ind w:left="0"/>
              <w:jc w:val="center"/>
            </w:pPr>
          </w:p>
          <w:p w14:paraId="01E51B3D" w14:textId="4D52B10D" w:rsidR="00A329A0" w:rsidRDefault="00A329A0" w:rsidP="00624077">
            <w:pPr>
              <w:pStyle w:val="Paragraphedeliste"/>
              <w:ind w:left="0"/>
              <w:jc w:val="center"/>
            </w:pPr>
          </w:p>
          <w:p w14:paraId="785F1AE9" w14:textId="73984FA8" w:rsidR="00A329A0" w:rsidRDefault="00A329A0" w:rsidP="00624077">
            <w:pPr>
              <w:pStyle w:val="Paragraphedeliste"/>
              <w:ind w:left="0"/>
              <w:jc w:val="center"/>
            </w:pPr>
          </w:p>
          <w:p w14:paraId="3534D957" w14:textId="4782BB71" w:rsidR="00A329A0" w:rsidRDefault="00A329A0" w:rsidP="00624077">
            <w:pPr>
              <w:pStyle w:val="Paragraphedeliste"/>
              <w:ind w:left="0"/>
              <w:jc w:val="center"/>
            </w:pPr>
          </w:p>
          <w:p w14:paraId="7D5DB9E9" w14:textId="0FB21403" w:rsidR="00A329A0" w:rsidRDefault="00A329A0" w:rsidP="00624077">
            <w:pPr>
              <w:pStyle w:val="Paragraphedeliste"/>
              <w:ind w:left="0"/>
              <w:jc w:val="center"/>
            </w:pPr>
          </w:p>
          <w:p w14:paraId="3DB66E03" w14:textId="1AA74867" w:rsidR="00A329A0" w:rsidRDefault="00A329A0" w:rsidP="00624077">
            <w:pPr>
              <w:pStyle w:val="Paragraphedeliste"/>
              <w:ind w:left="0"/>
              <w:jc w:val="center"/>
            </w:pPr>
          </w:p>
          <w:p w14:paraId="1E914CB2" w14:textId="473801C2" w:rsidR="00A329A0" w:rsidRDefault="00A329A0" w:rsidP="00624077">
            <w:pPr>
              <w:pStyle w:val="Paragraphedeliste"/>
              <w:ind w:left="0"/>
              <w:jc w:val="center"/>
            </w:pPr>
          </w:p>
          <w:p w14:paraId="4AA8590D" w14:textId="376D1EF1" w:rsidR="00A329A0" w:rsidRDefault="00A329A0" w:rsidP="00624077">
            <w:pPr>
              <w:pStyle w:val="Paragraphedeliste"/>
              <w:ind w:left="0"/>
              <w:jc w:val="center"/>
            </w:pPr>
          </w:p>
          <w:p w14:paraId="7048C782" w14:textId="331ABCC4" w:rsidR="00A329A0" w:rsidRDefault="00A329A0" w:rsidP="00624077">
            <w:pPr>
              <w:pStyle w:val="Paragraphedeliste"/>
              <w:ind w:left="0"/>
              <w:jc w:val="center"/>
            </w:pPr>
          </w:p>
          <w:p w14:paraId="23C86C78" w14:textId="5AF5F316" w:rsidR="00A329A0" w:rsidRDefault="00A329A0" w:rsidP="00624077">
            <w:pPr>
              <w:pStyle w:val="Paragraphedeliste"/>
              <w:ind w:left="0"/>
              <w:jc w:val="center"/>
            </w:pPr>
          </w:p>
          <w:p w14:paraId="287B7560" w14:textId="2352AA4F" w:rsidR="00A329A0" w:rsidRDefault="00A329A0" w:rsidP="00624077">
            <w:pPr>
              <w:pStyle w:val="Paragraphedeliste"/>
              <w:ind w:left="0"/>
              <w:jc w:val="center"/>
            </w:pPr>
          </w:p>
          <w:p w14:paraId="355C68A6" w14:textId="35277AE0" w:rsidR="00A329A0" w:rsidRDefault="00A329A0" w:rsidP="00624077">
            <w:pPr>
              <w:pStyle w:val="Paragraphedeliste"/>
              <w:ind w:left="0"/>
              <w:jc w:val="center"/>
            </w:pPr>
          </w:p>
          <w:p w14:paraId="46A1C3A8" w14:textId="46DBED88" w:rsidR="00A329A0" w:rsidRDefault="00A329A0" w:rsidP="00624077">
            <w:pPr>
              <w:pStyle w:val="Paragraphedeliste"/>
              <w:ind w:left="0"/>
              <w:jc w:val="center"/>
            </w:pPr>
          </w:p>
          <w:p w14:paraId="7E344AA7" w14:textId="3720D71D" w:rsidR="00A329A0" w:rsidRDefault="00A329A0" w:rsidP="00624077">
            <w:pPr>
              <w:pStyle w:val="Paragraphedeliste"/>
              <w:ind w:left="0"/>
              <w:jc w:val="center"/>
            </w:pPr>
          </w:p>
          <w:p w14:paraId="01E9437D" w14:textId="6CCEBE9E" w:rsidR="00A329A0" w:rsidRDefault="00A329A0" w:rsidP="00624077">
            <w:pPr>
              <w:pStyle w:val="Paragraphedeliste"/>
              <w:ind w:left="0"/>
              <w:jc w:val="center"/>
            </w:pPr>
          </w:p>
          <w:p w14:paraId="527393AF" w14:textId="36F57AB7" w:rsidR="00A329A0" w:rsidRDefault="00A329A0" w:rsidP="00624077">
            <w:pPr>
              <w:pStyle w:val="Paragraphedeliste"/>
              <w:ind w:left="0"/>
              <w:jc w:val="center"/>
            </w:pPr>
          </w:p>
          <w:p w14:paraId="027185AB" w14:textId="582193A9" w:rsidR="00A329A0" w:rsidRDefault="00A329A0" w:rsidP="00624077">
            <w:pPr>
              <w:pStyle w:val="Paragraphedeliste"/>
              <w:ind w:left="0"/>
              <w:jc w:val="center"/>
            </w:pPr>
          </w:p>
          <w:p w14:paraId="1B2AB07D" w14:textId="4FC159B7" w:rsidR="00A329A0" w:rsidRDefault="00A329A0" w:rsidP="00624077">
            <w:pPr>
              <w:pStyle w:val="Paragraphedeliste"/>
              <w:ind w:left="0"/>
              <w:jc w:val="center"/>
            </w:pPr>
          </w:p>
          <w:p w14:paraId="52C978C3" w14:textId="162AB180" w:rsidR="00A329A0" w:rsidRDefault="00A329A0" w:rsidP="00F625F0">
            <w:pPr>
              <w:pStyle w:val="Paragraphedeliste"/>
              <w:ind w:left="0"/>
            </w:pPr>
          </w:p>
          <w:p w14:paraId="7EE83B1C" w14:textId="2E30A98B" w:rsidR="00A329A0" w:rsidRDefault="00A329A0" w:rsidP="00624077">
            <w:pPr>
              <w:pStyle w:val="Paragraphedeliste"/>
              <w:ind w:left="0"/>
              <w:jc w:val="center"/>
            </w:pPr>
          </w:p>
          <w:p w14:paraId="3767103E" w14:textId="77777777" w:rsidR="00A329A0" w:rsidRDefault="00A329A0" w:rsidP="00A329A0">
            <w:pPr>
              <w:pStyle w:val="Paragraphedeliste"/>
              <w:ind w:left="0"/>
            </w:pPr>
          </w:p>
          <w:p w14:paraId="74775819" w14:textId="79A95B05" w:rsidR="00C157DF" w:rsidRPr="008B4FC6" w:rsidRDefault="00C157DF" w:rsidP="00C157DF">
            <w:pPr>
              <w:pStyle w:val="Paragraphedeliste"/>
              <w:ind w:left="0"/>
            </w:pPr>
          </w:p>
        </w:tc>
      </w:tr>
    </w:tbl>
    <w:p w14:paraId="44306B6D" w14:textId="10960F7D" w:rsidR="00A329A0" w:rsidRDefault="00A329A0" w:rsidP="00A13710"/>
    <w:p w14:paraId="67DCEE8C" w14:textId="21B85D48" w:rsidR="00A329A0" w:rsidRDefault="00A329A0" w:rsidP="00A13710"/>
    <w:p w14:paraId="38DF66A1" w14:textId="6D70EF4C" w:rsidR="00A329A0" w:rsidRDefault="00A329A0" w:rsidP="00A13710"/>
    <w:p w14:paraId="20993B62" w14:textId="3187F359" w:rsidR="00A329A0" w:rsidRDefault="00A329A0" w:rsidP="00A13710"/>
    <w:p w14:paraId="478F6184" w14:textId="629CEA08" w:rsidR="00A329A0" w:rsidRDefault="00A329A0" w:rsidP="00A13710"/>
    <w:p w14:paraId="38CB1005" w14:textId="613264DC" w:rsidR="00A329A0" w:rsidRDefault="00A329A0" w:rsidP="00A13710"/>
    <w:p w14:paraId="65542BFA" w14:textId="692810C7" w:rsidR="00A329A0" w:rsidRDefault="00A329A0" w:rsidP="00A13710"/>
    <w:p w14:paraId="41187EE8" w14:textId="63C9513D" w:rsidR="00A329A0" w:rsidRDefault="00A329A0" w:rsidP="00A13710"/>
    <w:p w14:paraId="3D3E6B86" w14:textId="1EAFCFC5" w:rsidR="00A329A0" w:rsidRDefault="00A329A0" w:rsidP="00A13710"/>
    <w:p w14:paraId="59C2751B" w14:textId="14138406" w:rsidR="00A329A0" w:rsidRDefault="00A329A0" w:rsidP="00A13710"/>
    <w:p w14:paraId="4BBC8D48" w14:textId="1B84D85A" w:rsidR="00A329A0" w:rsidRDefault="00A329A0" w:rsidP="00A13710"/>
    <w:p w14:paraId="526CBC53" w14:textId="3081AEDE" w:rsidR="00A329A0" w:rsidRDefault="00A329A0" w:rsidP="00A13710"/>
    <w:p w14:paraId="7A1E5802" w14:textId="79232B00" w:rsidR="00A329A0" w:rsidRDefault="00A329A0" w:rsidP="00A13710"/>
    <w:p w14:paraId="55359CF4" w14:textId="04D32385" w:rsidR="00A329A0" w:rsidRDefault="00A329A0" w:rsidP="00A13710"/>
    <w:p w14:paraId="330667DB" w14:textId="17CAFB6D" w:rsidR="00A329A0" w:rsidRDefault="00A329A0" w:rsidP="00A13710"/>
    <w:p w14:paraId="611C4748" w14:textId="14E78853" w:rsidR="00A329A0" w:rsidRDefault="00A329A0" w:rsidP="00A13710"/>
    <w:p w14:paraId="11659299" w14:textId="00B5C523" w:rsidR="00A329A0" w:rsidRDefault="00A329A0" w:rsidP="00A13710"/>
    <w:p w14:paraId="5858831D" w14:textId="56AAE09A" w:rsidR="00A329A0" w:rsidRDefault="00A329A0" w:rsidP="00A13710"/>
    <w:p w14:paraId="74775CEB" w14:textId="22348F92" w:rsidR="00A329A0" w:rsidRDefault="00A329A0" w:rsidP="00A13710"/>
    <w:p w14:paraId="5574929A" w14:textId="7429117B" w:rsidR="00A329A0" w:rsidRDefault="00A329A0" w:rsidP="00A13710"/>
    <w:p w14:paraId="66909F55" w14:textId="553D5F43" w:rsidR="00A329A0" w:rsidRDefault="00A329A0" w:rsidP="00A13710"/>
    <w:p w14:paraId="2E7C6FF2" w14:textId="76DF7240" w:rsidR="00A329A0" w:rsidRDefault="00A329A0" w:rsidP="00A13710"/>
    <w:p w14:paraId="752EEB32" w14:textId="2401D760" w:rsidR="00A329A0" w:rsidRDefault="00A329A0" w:rsidP="00A13710"/>
    <w:p w14:paraId="75B03B3D" w14:textId="04DD8A4D" w:rsidR="00A329A0" w:rsidRDefault="00A329A0" w:rsidP="00A13710"/>
    <w:p w14:paraId="420F5841" w14:textId="61B99CDD" w:rsidR="00A329A0" w:rsidRDefault="00A329A0" w:rsidP="00A13710"/>
    <w:p w14:paraId="28C3AFAA" w14:textId="7636DD61" w:rsidR="00A329A0" w:rsidRDefault="00A329A0" w:rsidP="00A13710"/>
    <w:p w14:paraId="31D7BD2A" w14:textId="3C80AF87" w:rsidR="00A329A0" w:rsidRDefault="00A329A0" w:rsidP="00A13710"/>
    <w:p w14:paraId="2FDA9B85" w14:textId="708D101C" w:rsidR="00A329A0" w:rsidRDefault="00A329A0" w:rsidP="00A13710"/>
    <w:p w14:paraId="6EAFF75B" w14:textId="6FB1618E" w:rsidR="00A329A0" w:rsidRDefault="00A329A0" w:rsidP="00A13710"/>
    <w:p w14:paraId="02F87C66" w14:textId="11C9199E" w:rsidR="00A329A0" w:rsidRDefault="00A329A0" w:rsidP="00A13710"/>
    <w:p w14:paraId="6AE87D98" w14:textId="74270DBA" w:rsidR="00A329A0" w:rsidRDefault="00A329A0" w:rsidP="00A13710"/>
    <w:p w14:paraId="19468CC9" w14:textId="4293CA5E" w:rsidR="00A329A0" w:rsidRDefault="00A329A0" w:rsidP="00A13710"/>
    <w:p w14:paraId="3AC75FB3" w14:textId="0DAF30EB" w:rsidR="00A329A0" w:rsidRDefault="00A329A0" w:rsidP="00A13710"/>
    <w:p w14:paraId="14F46783" w14:textId="77777777" w:rsidR="00A329A0" w:rsidRPr="00E54C4B" w:rsidRDefault="00A329A0" w:rsidP="00A13710"/>
    <w:sectPr w:rsidR="00A329A0" w:rsidRPr="00E54C4B" w:rsidSect="00A329A0">
      <w:pgSz w:w="11906" w:h="16838" w:code="9"/>
      <w:pgMar w:top="851" w:right="737" w:bottom="851" w:left="737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E0141" w14:textId="77777777" w:rsidR="000001E6" w:rsidRDefault="000001E6" w:rsidP="00DC5D31">
      <w:r>
        <w:separator/>
      </w:r>
    </w:p>
  </w:endnote>
  <w:endnote w:type="continuationSeparator" w:id="0">
    <w:p w14:paraId="6DD02DCC" w14:textId="77777777" w:rsidR="000001E6" w:rsidRDefault="000001E6" w:rsidP="00DC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83795" w14:textId="77777777" w:rsidR="000001E6" w:rsidRDefault="000001E6" w:rsidP="00DC5D31">
      <w:r>
        <w:separator/>
      </w:r>
    </w:p>
  </w:footnote>
  <w:footnote w:type="continuationSeparator" w:id="0">
    <w:p w14:paraId="4D529675" w14:textId="77777777" w:rsidR="000001E6" w:rsidRDefault="000001E6" w:rsidP="00DC5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C9C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653FEC"/>
    <w:multiLevelType w:val="hybridMultilevel"/>
    <w:tmpl w:val="8E62E7C2"/>
    <w:lvl w:ilvl="0" w:tplc="D214F2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C036E"/>
    <w:multiLevelType w:val="hybridMultilevel"/>
    <w:tmpl w:val="0CEC3FA8"/>
    <w:lvl w:ilvl="0" w:tplc="B0DEB31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D4951"/>
    <w:multiLevelType w:val="hybridMultilevel"/>
    <w:tmpl w:val="12A4636A"/>
    <w:lvl w:ilvl="0" w:tplc="9A9E1A6A">
      <w:numFmt w:val="bullet"/>
      <w:lvlText w:val="x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07B9B"/>
    <w:multiLevelType w:val="hybridMultilevel"/>
    <w:tmpl w:val="574C58EA"/>
    <w:lvl w:ilvl="0" w:tplc="892A9E9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4231F"/>
    <w:multiLevelType w:val="hybridMultilevel"/>
    <w:tmpl w:val="49582476"/>
    <w:lvl w:ilvl="0" w:tplc="79263B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7"/>
  </w:num>
  <w:num w:numId="4">
    <w:abstractNumId w:val="13"/>
  </w:num>
  <w:num w:numId="5">
    <w:abstractNumId w:val="18"/>
  </w:num>
  <w:num w:numId="6">
    <w:abstractNumId w:val="19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0"/>
  </w:num>
  <w:num w:numId="17">
    <w:abstractNumId w:val="15"/>
  </w:num>
  <w:num w:numId="18">
    <w:abstractNumId w:val="16"/>
  </w:num>
  <w:num w:numId="19">
    <w:abstractNumId w:val="11"/>
  </w:num>
  <w:num w:numId="20">
    <w:abstractNumId w:val="2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8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7E"/>
    <w:rsid w:val="000001E6"/>
    <w:rsid w:val="00032177"/>
    <w:rsid w:val="000B3E71"/>
    <w:rsid w:val="000F23C5"/>
    <w:rsid w:val="000F44BA"/>
    <w:rsid w:val="00115B37"/>
    <w:rsid w:val="001C5985"/>
    <w:rsid w:val="00204FAB"/>
    <w:rsid w:val="0023675D"/>
    <w:rsid w:val="00245AA2"/>
    <w:rsid w:val="002D03A2"/>
    <w:rsid w:val="003250E4"/>
    <w:rsid w:val="00333781"/>
    <w:rsid w:val="00354439"/>
    <w:rsid w:val="003801D3"/>
    <w:rsid w:val="003B7552"/>
    <w:rsid w:val="003C602C"/>
    <w:rsid w:val="003C6F53"/>
    <w:rsid w:val="003E6A01"/>
    <w:rsid w:val="003F0EB8"/>
    <w:rsid w:val="00415899"/>
    <w:rsid w:val="00425288"/>
    <w:rsid w:val="00444D40"/>
    <w:rsid w:val="004839FF"/>
    <w:rsid w:val="00483ED9"/>
    <w:rsid w:val="004A312A"/>
    <w:rsid w:val="004B123B"/>
    <w:rsid w:val="004F6C14"/>
    <w:rsid w:val="005120B5"/>
    <w:rsid w:val="00515C2B"/>
    <w:rsid w:val="00527480"/>
    <w:rsid w:val="005356E7"/>
    <w:rsid w:val="00551E08"/>
    <w:rsid w:val="005618A8"/>
    <w:rsid w:val="005640E4"/>
    <w:rsid w:val="00574899"/>
    <w:rsid w:val="005755E1"/>
    <w:rsid w:val="00624077"/>
    <w:rsid w:val="00671C4C"/>
    <w:rsid w:val="006B4992"/>
    <w:rsid w:val="006D077E"/>
    <w:rsid w:val="006D192C"/>
    <w:rsid w:val="006E3C43"/>
    <w:rsid w:val="006F220A"/>
    <w:rsid w:val="006F681D"/>
    <w:rsid w:val="00713D96"/>
    <w:rsid w:val="00716614"/>
    <w:rsid w:val="00721E9B"/>
    <w:rsid w:val="0074607C"/>
    <w:rsid w:val="00761D56"/>
    <w:rsid w:val="00774456"/>
    <w:rsid w:val="00791CD6"/>
    <w:rsid w:val="0079681F"/>
    <w:rsid w:val="007A2787"/>
    <w:rsid w:val="007A3BCE"/>
    <w:rsid w:val="00803B6B"/>
    <w:rsid w:val="008121DA"/>
    <w:rsid w:val="008245A5"/>
    <w:rsid w:val="00825295"/>
    <w:rsid w:val="008351AF"/>
    <w:rsid w:val="008424EB"/>
    <w:rsid w:val="008B4FC6"/>
    <w:rsid w:val="008E4B7A"/>
    <w:rsid w:val="009154D3"/>
    <w:rsid w:val="00925C9D"/>
    <w:rsid w:val="00925CF7"/>
    <w:rsid w:val="00933BAD"/>
    <w:rsid w:val="00943386"/>
    <w:rsid w:val="00947D97"/>
    <w:rsid w:val="009551DC"/>
    <w:rsid w:val="00972235"/>
    <w:rsid w:val="009A12CB"/>
    <w:rsid w:val="009B61C4"/>
    <w:rsid w:val="009D044D"/>
    <w:rsid w:val="00A025D4"/>
    <w:rsid w:val="00A05B52"/>
    <w:rsid w:val="00A13710"/>
    <w:rsid w:val="00A329A0"/>
    <w:rsid w:val="00A46882"/>
    <w:rsid w:val="00A55C79"/>
    <w:rsid w:val="00A64A0F"/>
    <w:rsid w:val="00A860BB"/>
    <w:rsid w:val="00AD5B55"/>
    <w:rsid w:val="00AE7331"/>
    <w:rsid w:val="00B14394"/>
    <w:rsid w:val="00B17BC2"/>
    <w:rsid w:val="00B26E49"/>
    <w:rsid w:val="00B51027"/>
    <w:rsid w:val="00B530A5"/>
    <w:rsid w:val="00BA681C"/>
    <w:rsid w:val="00BB33CE"/>
    <w:rsid w:val="00BC6E36"/>
    <w:rsid w:val="00BD36E4"/>
    <w:rsid w:val="00C157DF"/>
    <w:rsid w:val="00C45381"/>
    <w:rsid w:val="00C644E7"/>
    <w:rsid w:val="00C6523B"/>
    <w:rsid w:val="00CB6656"/>
    <w:rsid w:val="00CB6E55"/>
    <w:rsid w:val="00CC0A67"/>
    <w:rsid w:val="00CD617B"/>
    <w:rsid w:val="00CF24A6"/>
    <w:rsid w:val="00D01E4F"/>
    <w:rsid w:val="00D45421"/>
    <w:rsid w:val="00DC5D31"/>
    <w:rsid w:val="00E368C0"/>
    <w:rsid w:val="00E436E9"/>
    <w:rsid w:val="00E5035D"/>
    <w:rsid w:val="00E54C4B"/>
    <w:rsid w:val="00E615E1"/>
    <w:rsid w:val="00E61CBD"/>
    <w:rsid w:val="00E97C00"/>
    <w:rsid w:val="00EA784E"/>
    <w:rsid w:val="00EB50F0"/>
    <w:rsid w:val="00ED5FDF"/>
    <w:rsid w:val="00F136D4"/>
    <w:rsid w:val="00F50B25"/>
    <w:rsid w:val="00F625F0"/>
    <w:rsid w:val="00F7177E"/>
    <w:rsid w:val="00F74868"/>
    <w:rsid w:val="00F7528E"/>
    <w:rsid w:val="00F82AC8"/>
    <w:rsid w:val="00FA44EA"/>
    <w:rsid w:val="00FE263D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6E3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933BAD"/>
  </w:style>
  <w:style w:type="paragraph" w:styleId="Titre1">
    <w:name w:val="heading 1"/>
    <w:basedOn w:val="Titre"/>
    <w:next w:val="Normal"/>
    <w:link w:val="Titre1Car"/>
    <w:uiPriority w:val="2"/>
    <w:qFormat/>
    <w:rsid w:val="00A860BB"/>
    <w:pPr>
      <w:outlineLvl w:val="0"/>
    </w:pPr>
    <w:rPr>
      <w:rFonts w:asciiTheme="minorHAnsi" w:eastAsia="Franklin Gothic Demi" w:hAnsiTheme="minorHAnsi"/>
      <w:b/>
      <w:caps/>
      <w:color w:val="auto"/>
      <w:sz w:val="20"/>
    </w:rPr>
  </w:style>
  <w:style w:type="paragraph" w:styleId="Titre2">
    <w:name w:val="heading 2"/>
    <w:basedOn w:val="Normal"/>
    <w:next w:val="Normal"/>
    <w:link w:val="Titre2Car"/>
    <w:uiPriority w:val="2"/>
    <w:qFormat/>
    <w:rsid w:val="00A860BB"/>
    <w:pPr>
      <w:outlineLvl w:val="1"/>
    </w:pPr>
    <w:rPr>
      <w:b/>
      <w: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uiPriority w:val="1"/>
    <w:unhideWhenUsed/>
    <w:rsid w:val="00A860BB"/>
    <w:pPr>
      <w:contextualSpacing/>
      <w:jc w:val="center"/>
    </w:pPr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customStyle="1" w:styleId="TitreCar">
    <w:name w:val="Titre Car"/>
    <w:basedOn w:val="Policepardfaut"/>
    <w:link w:val="Titre"/>
    <w:uiPriority w:val="1"/>
    <w:rsid w:val="00825295"/>
    <w:rPr>
      <w:rFonts w:asciiTheme="majorHAnsi" w:eastAsiaTheme="majorEastAsia" w:hAnsiTheme="majorHAnsi" w:cstheme="majorBidi"/>
      <w:color w:val="147ABD" w:themeColor="accent1"/>
      <w:kern w:val="28"/>
      <w:sz w:val="40"/>
      <w:szCs w:val="56"/>
    </w:rPr>
  </w:style>
  <w:style w:type="character" w:styleId="lev">
    <w:name w:val="Strong"/>
    <w:basedOn w:val="Policepardfaut"/>
    <w:uiPriority w:val="22"/>
    <w:unhideWhenUsed/>
    <w:qFormat/>
    <w:rsid w:val="00F7528E"/>
    <w:rPr>
      <w:rFonts w:asciiTheme="minorHAnsi" w:hAnsiTheme="minorHAnsi"/>
      <w:b/>
      <w:bCs/>
      <w:color w:val="000000" w:themeColor="text1"/>
    </w:rPr>
  </w:style>
  <w:style w:type="paragraph" w:styleId="Sansinterligne">
    <w:name w:val="No Spacing"/>
    <w:uiPriority w:val="1"/>
    <w:semiHidden/>
    <w:qFormat/>
    <w:rsid w:val="00DC5D31"/>
    <w:rPr>
      <w:color w:val="000000" w:themeColor="text1"/>
      <w:sz w:val="21"/>
    </w:rPr>
  </w:style>
  <w:style w:type="paragraph" w:styleId="En-tte">
    <w:name w:val="header"/>
    <w:basedOn w:val="Normal"/>
    <w:link w:val="En-tteC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825295"/>
  </w:style>
  <w:style w:type="paragraph" w:styleId="Pieddepage">
    <w:name w:val="footer"/>
    <w:basedOn w:val="Normal"/>
    <w:link w:val="PieddepageC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5295"/>
  </w:style>
  <w:style w:type="character" w:customStyle="1" w:styleId="Clair">
    <w:name w:val="Clair"/>
    <w:basedOn w:val="Policepardfaut"/>
    <w:uiPriority w:val="23"/>
    <w:qFormat/>
    <w:rsid w:val="00CF24A6"/>
    <w:rPr>
      <w:color w:val="353535" w:themeColor="text2"/>
      <w:sz w:val="18"/>
    </w:rPr>
  </w:style>
  <w:style w:type="paragraph" w:customStyle="1" w:styleId="Soulign">
    <w:name w:val="Souligné"/>
    <w:basedOn w:val="Normal"/>
    <w:uiPriority w:val="3"/>
    <w:qFormat/>
    <w:rsid w:val="00C644E7"/>
    <w:pPr>
      <w:pBdr>
        <w:bottom w:val="single" w:sz="8" w:space="2" w:color="E8E8E8" w:themeColor="background2"/>
      </w:pBdr>
    </w:pPr>
  </w:style>
  <w:style w:type="character" w:styleId="Textedelespacerserv">
    <w:name w:val="Placeholder Text"/>
    <w:basedOn w:val="Policepardfaut"/>
    <w:uiPriority w:val="99"/>
    <w:semiHidden/>
    <w:rsid w:val="007A2787"/>
    <w:rPr>
      <w:color w:val="808080"/>
    </w:rPr>
  </w:style>
  <w:style w:type="character" w:customStyle="1" w:styleId="Titre1Car">
    <w:name w:val="Titre 1 Car"/>
    <w:basedOn w:val="Policepardfaut"/>
    <w:link w:val="Titre1"/>
    <w:uiPriority w:val="2"/>
    <w:rsid w:val="00825295"/>
    <w:rPr>
      <w:rFonts w:eastAsia="Franklin Gothic Demi" w:cstheme="majorBidi"/>
      <w:b/>
      <w:caps/>
      <w:kern w:val="28"/>
      <w:szCs w:val="56"/>
    </w:rPr>
  </w:style>
  <w:style w:type="character" w:customStyle="1" w:styleId="Titre2Car">
    <w:name w:val="Titre 2 Car"/>
    <w:basedOn w:val="Policepardfaut"/>
    <w:link w:val="Titre2"/>
    <w:uiPriority w:val="2"/>
    <w:rsid w:val="00825295"/>
    <w:rPr>
      <w:b/>
      <w:caps/>
    </w:rPr>
  </w:style>
  <w:style w:type="paragraph" w:customStyle="1" w:styleId="Normal-Centr">
    <w:name w:val="Normal - Centré"/>
    <w:basedOn w:val="Normal"/>
    <w:qFormat/>
    <w:rsid w:val="00C644E7"/>
    <w:pPr>
      <w:spacing w:after="120"/>
      <w:jc w:val="center"/>
    </w:pPr>
    <w:rPr>
      <w:sz w:val="18"/>
    </w:rPr>
  </w:style>
  <w:style w:type="paragraph" w:customStyle="1" w:styleId="Normal-Clair">
    <w:name w:val="Normal - Clair"/>
    <w:basedOn w:val="Normal"/>
    <w:qFormat/>
    <w:rsid w:val="005120B5"/>
    <w:pPr>
      <w:jc w:val="center"/>
    </w:pPr>
    <w:rPr>
      <w:i/>
      <w:caps/>
      <w:color w:val="353535" w:themeColor="text2"/>
      <w:sz w:val="14"/>
    </w:rPr>
  </w:style>
  <w:style w:type="paragraph" w:styleId="Paragraphedeliste">
    <w:name w:val="List Paragraph"/>
    <w:basedOn w:val="Normal"/>
    <w:uiPriority w:val="34"/>
    <w:unhideWhenUsed/>
    <w:rsid w:val="003801D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B4FC6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rsid w:val="00F82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ervice-public.fr/particuliers/vosdroits/F1295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enoit.verdon@u-paris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alerievanexter/Library/Containers/com.microsoft.Word/Data/Library/Application%20Support/Microsoft/Office/16.0/DTS/Search/%7b5253C69C-FD30-3F40-8C3F-FA3B8546732A%7dtf22761852.dotx" TargetMode="External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F2CC43-B50F-4527-951B-008245344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CA5643-A0D9-4ADE-9B98-7A22DF0D4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757D0-6B26-4FC1-9030-3D40020136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B36A334-4148-8E42-9689-5FAC31402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sortie scolaire.dotx</Template>
  <TotalTime>0</TotalTime>
  <Pages>4</Pages>
  <Words>327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2021-01-22T11:46:00Z</dcterms:created>
  <dcterms:modified xsi:type="dcterms:W3CDTF">2021-01-22T11:48:00Z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